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05CBD" w14:textId="77777777" w:rsidR="00F50CE9" w:rsidRPr="009B7287" w:rsidRDefault="00F50CE9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B7287">
        <w:rPr>
          <w:rFonts w:ascii="Times New Roman" w:hAnsi="Times New Roman" w:cs="Times New Roman"/>
          <w:b/>
        </w:rPr>
        <w:t>Договор №</w:t>
      </w:r>
    </w:p>
    <w:p w14:paraId="1CB27C2E" w14:textId="4790E2A0" w:rsidR="00F50CE9" w:rsidRDefault="00F50CE9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B7287">
        <w:rPr>
          <w:rFonts w:ascii="Times New Roman" w:hAnsi="Times New Roman" w:cs="Times New Roman"/>
          <w:b/>
        </w:rPr>
        <w:t>участия в долевом строительстве</w:t>
      </w:r>
    </w:p>
    <w:p w14:paraId="1C5300D9" w14:textId="77777777" w:rsidR="00341B2D" w:rsidRPr="009B7287" w:rsidRDefault="00341B2D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B226B" w:rsidRPr="009B7287" w14:paraId="70004DB7" w14:textId="77777777" w:rsidTr="008B226B">
        <w:tc>
          <w:tcPr>
            <w:tcW w:w="4672" w:type="dxa"/>
          </w:tcPr>
          <w:p w14:paraId="0652A910" w14:textId="77777777" w:rsidR="008B226B" w:rsidRPr="009B7287" w:rsidRDefault="008B226B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  <w:r w:rsidRPr="009B7287">
              <w:rPr>
                <w:rFonts w:ascii="Times New Roman" w:hAnsi="Times New Roman" w:cs="Times New Roman"/>
              </w:rPr>
              <w:t>г. Новосибирск</w:t>
            </w:r>
          </w:p>
        </w:tc>
        <w:tc>
          <w:tcPr>
            <w:tcW w:w="4673" w:type="dxa"/>
          </w:tcPr>
          <w:p w14:paraId="2C2C6EB4" w14:textId="2DA29F0C" w:rsidR="008B226B" w:rsidRPr="002C7696" w:rsidRDefault="008B226B" w:rsidP="00AE4269">
            <w:pPr>
              <w:spacing w:line="259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2C7696">
              <w:rPr>
                <w:rFonts w:ascii="Times New Roman" w:hAnsi="Times New Roman" w:cs="Times New Roman"/>
              </w:rPr>
              <w:t xml:space="preserve">«________» </w:t>
            </w:r>
            <w:r w:rsidR="006321E5" w:rsidRPr="002C7696">
              <w:rPr>
                <w:rFonts w:ascii="Times New Roman" w:hAnsi="Times New Roman" w:cs="Times New Roman"/>
              </w:rPr>
              <w:t>______________ 20</w:t>
            </w:r>
            <w:r w:rsidRPr="002C7696">
              <w:rPr>
                <w:rFonts w:ascii="Times New Roman" w:hAnsi="Times New Roman" w:cs="Times New Roman"/>
              </w:rPr>
              <w:t>___г.</w:t>
            </w:r>
          </w:p>
          <w:p w14:paraId="3F9FC974" w14:textId="77777777" w:rsidR="008B226B" w:rsidRPr="002C7696" w:rsidRDefault="008B226B" w:rsidP="00AE4269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308325D" w14:textId="5429BAFD" w:rsidR="008B226B" w:rsidRPr="00341B2D" w:rsidRDefault="008B226B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  <w:b/>
        </w:rPr>
        <w:t>Общество с ограниченной ответственностью</w:t>
      </w:r>
      <w:r w:rsidR="003A4B02" w:rsidRPr="00341B2D">
        <w:rPr>
          <w:rFonts w:ascii="Times New Roman" w:hAnsi="Times New Roman" w:cs="Times New Roman"/>
          <w:b/>
        </w:rPr>
        <w:t xml:space="preserve"> </w:t>
      </w:r>
      <w:r w:rsidR="009E25CB" w:rsidRPr="00341B2D">
        <w:rPr>
          <w:rFonts w:ascii="Times New Roman" w:hAnsi="Times New Roman" w:cs="Times New Roman"/>
          <w:b/>
        </w:rPr>
        <w:t xml:space="preserve">Строительная компания </w:t>
      </w:r>
      <w:r w:rsidR="00BB5400" w:rsidRPr="00341B2D">
        <w:rPr>
          <w:rFonts w:ascii="Times New Roman" w:hAnsi="Times New Roman" w:cs="Times New Roman"/>
          <w:b/>
        </w:rPr>
        <w:t>«</w:t>
      </w:r>
      <w:r w:rsidR="009E25CB" w:rsidRPr="00341B2D">
        <w:rPr>
          <w:rFonts w:ascii="Times New Roman" w:hAnsi="Times New Roman" w:cs="Times New Roman"/>
          <w:b/>
        </w:rPr>
        <w:t>Мета</w:t>
      </w:r>
      <w:r w:rsidR="003A4B02" w:rsidRPr="00341B2D">
        <w:rPr>
          <w:rFonts w:ascii="Times New Roman" w:hAnsi="Times New Roman" w:cs="Times New Roman"/>
          <w:b/>
        </w:rPr>
        <w:t>»</w:t>
      </w:r>
      <w:r w:rsidRPr="00341B2D">
        <w:rPr>
          <w:rFonts w:ascii="Times New Roman" w:hAnsi="Times New Roman" w:cs="Times New Roman"/>
        </w:rPr>
        <w:t xml:space="preserve">, </w:t>
      </w:r>
      <w:r w:rsidR="00F50CE9" w:rsidRPr="00341B2D">
        <w:rPr>
          <w:rFonts w:ascii="Times New Roman" w:hAnsi="Times New Roman" w:cs="Times New Roman"/>
        </w:rPr>
        <w:t xml:space="preserve">именуемое в дальнейшем </w:t>
      </w:r>
      <w:r w:rsidR="00F50CE9" w:rsidRPr="00341B2D">
        <w:rPr>
          <w:rFonts w:ascii="Times New Roman" w:hAnsi="Times New Roman" w:cs="Times New Roman"/>
          <w:b/>
        </w:rPr>
        <w:t>«Застройщик»</w:t>
      </w:r>
      <w:r w:rsidRPr="00341B2D">
        <w:rPr>
          <w:rFonts w:ascii="Times New Roman" w:hAnsi="Times New Roman" w:cs="Times New Roman"/>
        </w:rPr>
        <w:t>, в лице _______________, действующего на основании ______________, с одной стороны, и</w:t>
      </w:r>
    </w:p>
    <w:p w14:paraId="3C80DAF9" w14:textId="727495BF" w:rsidR="00F50CE9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  <w:i/>
        </w:rPr>
      </w:pPr>
      <w:r w:rsidRPr="00341B2D">
        <w:rPr>
          <w:rFonts w:ascii="Times New Roman" w:hAnsi="Times New Roman" w:cs="Times New Roman"/>
          <w:i/>
        </w:rPr>
        <w:t>гр. Фамилия Имя Отчество, Дата рождения года рождения, паспорт гражданина Российской</w:t>
      </w:r>
      <w:r w:rsidR="006F1D16" w:rsidRPr="00341B2D">
        <w:rPr>
          <w:rFonts w:ascii="Times New Roman" w:hAnsi="Times New Roman" w:cs="Times New Roman"/>
          <w:i/>
        </w:rPr>
        <w:t xml:space="preserve"> </w:t>
      </w:r>
      <w:r w:rsidRPr="00341B2D">
        <w:rPr>
          <w:rFonts w:ascii="Times New Roman" w:hAnsi="Times New Roman" w:cs="Times New Roman"/>
          <w:i/>
        </w:rPr>
        <w:t>Федерации: Номер паспорта, выдан Кем выдан, дата выдачи Место для ввода даты, код</w:t>
      </w:r>
      <w:r w:rsidR="006F1D16" w:rsidRPr="00341B2D">
        <w:rPr>
          <w:rFonts w:ascii="Times New Roman" w:hAnsi="Times New Roman" w:cs="Times New Roman"/>
          <w:i/>
        </w:rPr>
        <w:t xml:space="preserve"> </w:t>
      </w:r>
      <w:r w:rsidRPr="00341B2D">
        <w:rPr>
          <w:rFonts w:ascii="Times New Roman" w:hAnsi="Times New Roman" w:cs="Times New Roman"/>
          <w:i/>
        </w:rPr>
        <w:t xml:space="preserve">подразделения NNN-NNN, зарегистрирован по адресу: Место для ввода </w:t>
      </w:r>
      <w:r w:rsidR="00403C9E" w:rsidRPr="009B7287">
        <w:rPr>
          <w:rFonts w:ascii="Times New Roman" w:hAnsi="Times New Roman" w:cs="Times New Roman"/>
          <w:i/>
        </w:rPr>
        <w:t>адреса</w:t>
      </w:r>
      <w:r w:rsidRPr="00341B2D">
        <w:rPr>
          <w:rFonts w:ascii="Times New Roman" w:hAnsi="Times New Roman" w:cs="Times New Roman"/>
        </w:rPr>
        <w:t>, именуемый в</w:t>
      </w:r>
      <w:r w:rsidR="006F1D16" w:rsidRPr="00341B2D">
        <w:rPr>
          <w:rFonts w:ascii="Times New Roman" w:hAnsi="Times New Roman" w:cs="Times New Roman"/>
          <w:i/>
        </w:rPr>
        <w:t xml:space="preserve"> </w:t>
      </w:r>
      <w:r w:rsidRPr="00341B2D">
        <w:rPr>
          <w:rFonts w:ascii="Times New Roman" w:hAnsi="Times New Roman" w:cs="Times New Roman"/>
        </w:rPr>
        <w:t xml:space="preserve">дальнейшем </w:t>
      </w:r>
      <w:r w:rsidRPr="00341B2D">
        <w:rPr>
          <w:rFonts w:ascii="Times New Roman" w:hAnsi="Times New Roman" w:cs="Times New Roman"/>
          <w:b/>
        </w:rPr>
        <w:t>«Участник долевого строительства»</w:t>
      </w:r>
      <w:r w:rsidRPr="00341B2D">
        <w:rPr>
          <w:rFonts w:ascii="Times New Roman" w:hAnsi="Times New Roman" w:cs="Times New Roman"/>
        </w:rPr>
        <w:t>,</w:t>
      </w:r>
      <w:r w:rsidR="006F1D16" w:rsidRPr="00341B2D">
        <w:rPr>
          <w:rFonts w:ascii="Times New Roman" w:hAnsi="Times New Roman" w:cs="Times New Roman"/>
        </w:rPr>
        <w:t xml:space="preserve"> с другой стороны,</w:t>
      </w:r>
    </w:p>
    <w:p w14:paraId="365D5D59" w14:textId="1ADF13B5" w:rsidR="00F50CE9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при совместном упоминании именуемые в дальнейшем «Стороны», руководствуясь</w:t>
      </w:r>
      <w:r w:rsidR="006F1D16" w:rsidRPr="00341B2D">
        <w:rPr>
          <w:rFonts w:ascii="Times New Roman" w:hAnsi="Times New Roman" w:cs="Times New Roman"/>
        </w:rPr>
        <w:t xml:space="preserve"> </w:t>
      </w:r>
      <w:r w:rsidRPr="00341B2D">
        <w:rPr>
          <w:rFonts w:ascii="Times New Roman" w:hAnsi="Times New Roman" w:cs="Times New Roman"/>
        </w:rPr>
        <w:t>Федеральным законом № 214-ФЗ от 30.12.2004 г. «Об участии в долевом строительстве</w:t>
      </w:r>
      <w:r w:rsidR="006F1D16" w:rsidRPr="00341B2D">
        <w:rPr>
          <w:rFonts w:ascii="Times New Roman" w:hAnsi="Times New Roman" w:cs="Times New Roman"/>
        </w:rPr>
        <w:t xml:space="preserve"> </w:t>
      </w:r>
      <w:r w:rsidRPr="00341B2D">
        <w:rPr>
          <w:rFonts w:ascii="Times New Roman" w:hAnsi="Times New Roman" w:cs="Times New Roman"/>
        </w:rPr>
        <w:t>многоквартирных домов и иных объектов недвижимости и о внесении изменений в некоторые</w:t>
      </w:r>
      <w:r w:rsidR="006F1D16" w:rsidRPr="00341B2D">
        <w:rPr>
          <w:rFonts w:ascii="Times New Roman" w:hAnsi="Times New Roman" w:cs="Times New Roman"/>
        </w:rPr>
        <w:t xml:space="preserve"> </w:t>
      </w:r>
      <w:r w:rsidRPr="00341B2D">
        <w:rPr>
          <w:rFonts w:ascii="Times New Roman" w:hAnsi="Times New Roman" w:cs="Times New Roman"/>
        </w:rPr>
        <w:t>законодательные акты Российской Федерации»</w:t>
      </w:r>
      <w:r w:rsidR="00A16BB5" w:rsidRPr="00341B2D">
        <w:rPr>
          <w:rFonts w:ascii="Times New Roman" w:hAnsi="Times New Roman" w:cs="Times New Roman"/>
        </w:rPr>
        <w:t xml:space="preserve"> (далее – </w:t>
      </w:r>
      <w:r w:rsidR="00AE186E" w:rsidRPr="00341B2D">
        <w:rPr>
          <w:rFonts w:ascii="Times New Roman" w:hAnsi="Times New Roman" w:cs="Times New Roman"/>
        </w:rPr>
        <w:t>Федеральный з</w:t>
      </w:r>
      <w:r w:rsidR="00A16BB5" w:rsidRPr="00341B2D">
        <w:rPr>
          <w:rFonts w:ascii="Times New Roman" w:hAnsi="Times New Roman" w:cs="Times New Roman"/>
        </w:rPr>
        <w:t>акон №214-ФЗ)</w:t>
      </w:r>
      <w:r w:rsidRPr="00341B2D">
        <w:rPr>
          <w:rFonts w:ascii="Times New Roman" w:hAnsi="Times New Roman" w:cs="Times New Roman"/>
        </w:rPr>
        <w:t>, заключили настоящий договор участия в долевом</w:t>
      </w:r>
      <w:r w:rsidR="006F1D16" w:rsidRPr="00341B2D">
        <w:rPr>
          <w:rFonts w:ascii="Times New Roman" w:hAnsi="Times New Roman" w:cs="Times New Roman"/>
        </w:rPr>
        <w:t xml:space="preserve"> </w:t>
      </w:r>
      <w:r w:rsidRPr="00341B2D">
        <w:rPr>
          <w:rFonts w:ascii="Times New Roman" w:hAnsi="Times New Roman" w:cs="Times New Roman"/>
        </w:rPr>
        <w:t xml:space="preserve">строительстве, именуемый в дальнейшем </w:t>
      </w:r>
      <w:r w:rsidRPr="00341B2D">
        <w:rPr>
          <w:rFonts w:ascii="Times New Roman" w:hAnsi="Times New Roman" w:cs="Times New Roman"/>
          <w:b/>
        </w:rPr>
        <w:t>«Договор»</w:t>
      </w:r>
      <w:r w:rsidR="00556591" w:rsidRPr="00341B2D">
        <w:rPr>
          <w:rFonts w:ascii="Times New Roman" w:hAnsi="Times New Roman" w:cs="Times New Roman"/>
        </w:rPr>
        <w:t>, о нижеследующем:</w:t>
      </w:r>
    </w:p>
    <w:p w14:paraId="345F11E6" w14:textId="77777777" w:rsidR="00E144E0" w:rsidRPr="00341B2D" w:rsidRDefault="00E144E0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</w:p>
    <w:p w14:paraId="36D2DF79" w14:textId="77777777" w:rsidR="00F50CE9" w:rsidRPr="00341B2D" w:rsidRDefault="00F50CE9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1. Термины и их определения</w:t>
      </w:r>
    </w:p>
    <w:p w14:paraId="6A60FCA7" w14:textId="5BBCE0EF" w:rsidR="004562C8" w:rsidRPr="00341B2D" w:rsidRDefault="004562C8" w:rsidP="00AE4269">
      <w:pPr>
        <w:tabs>
          <w:tab w:val="num" w:pos="0"/>
        </w:tabs>
        <w:spacing w:after="0"/>
        <w:ind w:right="-1" w:firstLine="709"/>
        <w:contextualSpacing/>
        <w:jc w:val="both"/>
        <w:rPr>
          <w:rFonts w:ascii="Times New Roman" w:hAnsi="Times New Roman" w:cs="Times New Roman"/>
          <w:bCs/>
        </w:rPr>
      </w:pPr>
      <w:r w:rsidRPr="00341B2D">
        <w:rPr>
          <w:rFonts w:ascii="Times New Roman" w:hAnsi="Times New Roman" w:cs="Times New Roman"/>
        </w:rPr>
        <w:t xml:space="preserve">1.1. </w:t>
      </w:r>
      <w:r w:rsidR="009E25CB" w:rsidRPr="00341B2D">
        <w:rPr>
          <w:rFonts w:ascii="Times New Roman" w:hAnsi="Times New Roman" w:cs="Times New Roman"/>
          <w:b/>
          <w:bCs/>
        </w:rPr>
        <w:t>Жилой дом</w:t>
      </w:r>
      <w:r w:rsidR="009E25CB" w:rsidRPr="00341B2D">
        <w:rPr>
          <w:rFonts w:ascii="Times New Roman" w:hAnsi="Times New Roman" w:cs="Times New Roman"/>
          <w:bCs/>
        </w:rPr>
        <w:t xml:space="preserve"> – объект капитального строительства – </w:t>
      </w:r>
      <w:r w:rsidR="00FF0F31">
        <w:rPr>
          <w:rFonts w:ascii="Times New Roman" w:hAnsi="Times New Roman" w:cs="Times New Roman"/>
          <w:bCs/>
        </w:rPr>
        <w:t>Многоквартирный многоэтажный жилой дом с объектами обслуживания жилой застройки, автостоянкой</w:t>
      </w:r>
      <w:r w:rsidR="009E25CB" w:rsidRPr="00341B2D">
        <w:rPr>
          <w:rFonts w:ascii="Times New Roman" w:hAnsi="Times New Roman" w:cs="Times New Roman"/>
          <w:bCs/>
        </w:rPr>
        <w:t>, расположенный на земельных участках с кадастровыми номерами: 54:35:071105:22; 54:35:071105:37; 54:35:071105:142; 54:35:071105:1932; 54:35:071105:1935; 54:35:071105:1937, по адресу (местоположению): Новосибирская область, город Новосибирск, Октябрьский район, улица Лескова (строительный адрес).</w:t>
      </w:r>
    </w:p>
    <w:p w14:paraId="25C973ED" w14:textId="30C97B60" w:rsidR="004562C8" w:rsidRPr="00341B2D" w:rsidRDefault="004562C8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1.2. </w:t>
      </w:r>
      <w:r w:rsidRPr="00341B2D">
        <w:rPr>
          <w:rFonts w:ascii="Times New Roman" w:hAnsi="Times New Roman" w:cs="Times New Roman"/>
          <w:b/>
        </w:rPr>
        <w:t>Объект долевого строительства, Объект</w:t>
      </w:r>
      <w:r w:rsidRPr="00341B2D">
        <w:rPr>
          <w:rFonts w:ascii="Times New Roman" w:hAnsi="Times New Roman" w:cs="Times New Roman"/>
        </w:rPr>
        <w:t xml:space="preserve"> – жилое помещение, а именно </w:t>
      </w:r>
      <w:r w:rsidRPr="00341B2D">
        <w:rPr>
          <w:rFonts w:ascii="Times New Roman" w:hAnsi="Times New Roman" w:cs="Times New Roman"/>
          <w:b/>
        </w:rPr>
        <w:t>квартира</w:t>
      </w:r>
      <w:r w:rsidRPr="00341B2D">
        <w:rPr>
          <w:rFonts w:ascii="Times New Roman" w:hAnsi="Times New Roman" w:cs="Times New Roman"/>
        </w:rPr>
        <w:t>, строительный №_______, состоящее из _______ жилых комнат, р</w:t>
      </w:r>
      <w:r w:rsidR="009E25CB" w:rsidRPr="00341B2D">
        <w:rPr>
          <w:rFonts w:ascii="Times New Roman" w:hAnsi="Times New Roman" w:cs="Times New Roman"/>
        </w:rPr>
        <w:t>асположенное на _____этаже блок-</w:t>
      </w:r>
      <w:r w:rsidRPr="00341B2D">
        <w:rPr>
          <w:rFonts w:ascii="Times New Roman" w:hAnsi="Times New Roman" w:cs="Times New Roman"/>
        </w:rPr>
        <w:t>секции _____ Жилого дома, общей площадью ______________ кв.м. (без учёта площади лоджии), с остекленной лоджией площадью _________ кв.м., подлежащее передаче Участнику долевого строительства после получения разрешения на ввод объекта в эксплуатацию и входящее в состав Жилого дома. Объект долевого строительства определен в соответствии с проектной документацией, действующей на дату подписания настоящего Договора.</w:t>
      </w:r>
    </w:p>
    <w:p w14:paraId="3C711C18" w14:textId="35202668" w:rsidR="004562C8" w:rsidRPr="005E3FF8" w:rsidRDefault="004562C8" w:rsidP="005E3F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341B2D">
        <w:rPr>
          <w:rFonts w:ascii="Times New Roman" w:hAnsi="Times New Roman" w:cs="Times New Roman"/>
        </w:rPr>
        <w:t xml:space="preserve">1.3. </w:t>
      </w:r>
      <w:r w:rsidRPr="00341B2D">
        <w:rPr>
          <w:rFonts w:ascii="Times New Roman" w:hAnsi="Times New Roman" w:cs="Times New Roman"/>
          <w:b/>
        </w:rPr>
        <w:t>Характеристики Жилого дома</w:t>
      </w:r>
      <w:r w:rsidRPr="00341B2D">
        <w:rPr>
          <w:rFonts w:ascii="Times New Roman" w:hAnsi="Times New Roman" w:cs="Times New Roman"/>
        </w:rPr>
        <w:t xml:space="preserve"> – сведения в соответствии с проектной документацией о виде, назначении, об этажности, общей площади многоквартирного дома, о материале наружных стен и поэтажных перекрытий, классе энерг</w:t>
      </w:r>
      <w:r w:rsidR="005E3FF8">
        <w:rPr>
          <w:rFonts w:ascii="Times New Roman" w:hAnsi="Times New Roman" w:cs="Times New Roman"/>
        </w:rPr>
        <w:t>оэффективности, сейсмостойкости</w:t>
      </w:r>
      <w:r w:rsidR="005E3FF8">
        <w:rPr>
          <w:rFonts w:ascii="Times New Roman" w:hAnsi="Times New Roman" w:cs="Times New Roman"/>
          <w:color w:val="FF0000"/>
        </w:rPr>
        <w:t>.</w:t>
      </w:r>
    </w:p>
    <w:p w14:paraId="5A4FAC1E" w14:textId="54092453" w:rsidR="004562C8" w:rsidRPr="00274084" w:rsidRDefault="004562C8" w:rsidP="005E3F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341B2D">
        <w:rPr>
          <w:rFonts w:ascii="Times New Roman" w:hAnsi="Times New Roman" w:cs="Times New Roman"/>
        </w:rPr>
        <w:t xml:space="preserve">1.4. </w:t>
      </w:r>
      <w:r w:rsidRPr="00341B2D">
        <w:rPr>
          <w:rFonts w:ascii="Times New Roman" w:hAnsi="Times New Roman" w:cs="Times New Roman"/>
          <w:b/>
        </w:rPr>
        <w:t>Характеристики Объекта</w:t>
      </w:r>
      <w:r w:rsidRPr="00341B2D">
        <w:rPr>
          <w:rFonts w:ascii="Times New Roman" w:hAnsi="Times New Roman" w:cs="Times New Roman"/>
        </w:rPr>
        <w:t xml:space="preserve"> – сведения в соответствии с проектной документацией о назначении объекта долевого строительства, об этаже, на котором расположен такой объект долевого строительства, о его общей п</w:t>
      </w:r>
      <w:r w:rsidRPr="00274084">
        <w:rPr>
          <w:rFonts w:ascii="Times New Roman" w:hAnsi="Times New Roman" w:cs="Times New Roman"/>
        </w:rPr>
        <w:t>лощади, количестве и площади комнат, помещений вспомогательного использования.</w:t>
      </w:r>
      <w:r w:rsidR="005E3FF8" w:rsidRPr="00274084">
        <w:rPr>
          <w:rFonts w:ascii="Times New Roman" w:hAnsi="Times New Roman" w:cs="Times New Roman"/>
          <w:color w:val="FF0000"/>
        </w:rPr>
        <w:t xml:space="preserve"> </w:t>
      </w:r>
    </w:p>
    <w:p w14:paraId="3D8AEE37" w14:textId="09DC3A32" w:rsidR="004562C8" w:rsidRPr="00274084" w:rsidRDefault="004562C8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 xml:space="preserve">1.5. </w:t>
      </w:r>
      <w:r w:rsidRPr="00274084">
        <w:rPr>
          <w:rFonts w:ascii="Times New Roman" w:hAnsi="Times New Roman" w:cs="Times New Roman"/>
          <w:b/>
        </w:rPr>
        <w:t>План Объекта</w:t>
      </w:r>
      <w:r w:rsidRPr="00274084">
        <w:rPr>
          <w:rFonts w:ascii="Times New Roman" w:hAnsi="Times New Roman" w:cs="Times New Roman"/>
        </w:rPr>
        <w:t xml:space="preserve"> – план объекта долевого строительства, отображающий в графической форме (схема, чертеж) расположение по отношению друг к другу частей являющегося объектом долевого строительства жилого помещения (комнат, помещений вспомогательного использования, лоджий), местоположение объекта долевого строительства на этаже строящегося многоквартирного дома.</w:t>
      </w:r>
    </w:p>
    <w:p w14:paraId="04228165" w14:textId="77777777" w:rsidR="00F50CE9" w:rsidRPr="00274084" w:rsidRDefault="00F50CE9" w:rsidP="00AE4269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274084">
        <w:rPr>
          <w:rFonts w:ascii="Times New Roman" w:hAnsi="Times New Roman" w:cs="Times New Roman"/>
          <w:b/>
        </w:rPr>
        <w:t>2. Правовые основания</w:t>
      </w:r>
    </w:p>
    <w:p w14:paraId="3ACAB471" w14:textId="53BD9C6B" w:rsidR="00F50CE9" w:rsidRPr="00274084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2.1. Правовым основани</w:t>
      </w:r>
      <w:r w:rsidR="00CB52F1" w:rsidRPr="00274084">
        <w:rPr>
          <w:rFonts w:ascii="Times New Roman" w:hAnsi="Times New Roman" w:cs="Times New Roman"/>
        </w:rPr>
        <w:t>ем для заключения Договора являю</w:t>
      </w:r>
      <w:r w:rsidRPr="00274084">
        <w:rPr>
          <w:rFonts w:ascii="Times New Roman" w:hAnsi="Times New Roman" w:cs="Times New Roman"/>
        </w:rPr>
        <w:t>тся:</w:t>
      </w:r>
    </w:p>
    <w:p w14:paraId="26559C60" w14:textId="2A222F5B" w:rsidR="005672D2" w:rsidRPr="00274084" w:rsidRDefault="00F50CE9" w:rsidP="005672D2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 xml:space="preserve">2.1.1. </w:t>
      </w:r>
      <w:r w:rsidR="009E25CB" w:rsidRPr="00274084">
        <w:rPr>
          <w:rFonts w:ascii="Times New Roman" w:hAnsi="Times New Roman" w:cs="Times New Roman"/>
        </w:rPr>
        <w:t>Разрешение на строительство № 54-</w:t>
      </w:r>
      <w:r w:rsidR="009E25CB" w:rsidRPr="00274084">
        <w:rPr>
          <w:rFonts w:ascii="Times New Roman" w:hAnsi="Times New Roman" w:cs="Times New Roman"/>
          <w:lang w:val="en-US"/>
        </w:rPr>
        <w:t>Ru</w:t>
      </w:r>
      <w:r w:rsidR="009E25CB" w:rsidRPr="00274084">
        <w:rPr>
          <w:rFonts w:ascii="Times New Roman" w:hAnsi="Times New Roman" w:cs="Times New Roman"/>
        </w:rPr>
        <w:t>54303000-53-2019 от 13.03.2019 года, с изменениями № 54-</w:t>
      </w:r>
      <w:r w:rsidR="009E25CB" w:rsidRPr="00274084">
        <w:rPr>
          <w:rFonts w:ascii="Times New Roman" w:hAnsi="Times New Roman" w:cs="Times New Roman"/>
          <w:lang w:val="en-US"/>
        </w:rPr>
        <w:t>Ru</w:t>
      </w:r>
      <w:r w:rsidR="009E25CB" w:rsidRPr="00274084">
        <w:rPr>
          <w:rFonts w:ascii="Times New Roman" w:hAnsi="Times New Roman" w:cs="Times New Roman"/>
        </w:rPr>
        <w:t>54303000-53</w:t>
      </w:r>
      <w:r w:rsidR="009E25CB" w:rsidRPr="00274084">
        <w:rPr>
          <w:rFonts w:ascii="Times New Roman" w:hAnsi="Times New Roman" w:cs="Times New Roman"/>
          <w:i/>
        </w:rPr>
        <w:t>и</w:t>
      </w:r>
      <w:r w:rsidR="009E25CB" w:rsidRPr="00274084">
        <w:rPr>
          <w:rFonts w:ascii="Times New Roman" w:hAnsi="Times New Roman" w:cs="Times New Roman"/>
        </w:rPr>
        <w:t xml:space="preserve">-2020 от 30.09.2020 года, </w:t>
      </w:r>
      <w:r w:rsidR="00FF0F31">
        <w:rPr>
          <w:rFonts w:ascii="Times New Roman" w:hAnsi="Times New Roman" w:cs="Times New Roman"/>
        </w:rPr>
        <w:t>№ 54-</w:t>
      </w:r>
      <w:r w:rsidR="00FF0F31">
        <w:rPr>
          <w:rFonts w:ascii="Times New Roman" w:hAnsi="Times New Roman" w:cs="Times New Roman"/>
          <w:lang w:val="en-US"/>
        </w:rPr>
        <w:t>Ru</w:t>
      </w:r>
      <w:r w:rsidR="00FF0F31" w:rsidRPr="00FF0F31">
        <w:rPr>
          <w:rFonts w:ascii="Times New Roman" w:hAnsi="Times New Roman" w:cs="Times New Roman"/>
        </w:rPr>
        <w:t>54303000-53</w:t>
      </w:r>
      <w:r w:rsidR="00FF0F31">
        <w:rPr>
          <w:rFonts w:ascii="Times New Roman" w:hAnsi="Times New Roman" w:cs="Times New Roman"/>
        </w:rPr>
        <w:t xml:space="preserve">и1-2021 от 19.01.2021, </w:t>
      </w:r>
      <w:r w:rsidR="009E25CB" w:rsidRPr="00274084">
        <w:rPr>
          <w:rFonts w:ascii="Times New Roman" w:hAnsi="Times New Roman" w:cs="Times New Roman"/>
        </w:rPr>
        <w:t>выданное Мэрией города Новосибирска</w:t>
      </w:r>
    </w:p>
    <w:p w14:paraId="52B565DB" w14:textId="77777777" w:rsidR="009E25CB" w:rsidRPr="00274084" w:rsidRDefault="00AE367F" w:rsidP="00AE4269">
      <w:pPr>
        <w:tabs>
          <w:tab w:val="num" w:pos="0"/>
        </w:tabs>
        <w:spacing w:after="0"/>
        <w:ind w:right="-1"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 xml:space="preserve">2.1.2. </w:t>
      </w:r>
      <w:r w:rsidR="009E25CB" w:rsidRPr="00274084">
        <w:rPr>
          <w:rFonts w:ascii="Times New Roman" w:hAnsi="Times New Roman" w:cs="Times New Roman"/>
        </w:rPr>
        <w:t>Права Застройщика на следующие земельные участки:</w:t>
      </w:r>
    </w:p>
    <w:p w14:paraId="141168B0" w14:textId="2C58A86A" w:rsidR="009E25CB" w:rsidRPr="00274084" w:rsidRDefault="009E25CB" w:rsidP="00AE4269">
      <w:pPr>
        <w:tabs>
          <w:tab w:val="num" w:pos="0"/>
        </w:tabs>
        <w:spacing w:after="0"/>
        <w:ind w:right="-1"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- земельный участок с кадастровым номером 54:35:071105:22 принадлежит Застройщику на основании Договора № 22 ку</w:t>
      </w:r>
      <w:r w:rsidR="0083672B">
        <w:rPr>
          <w:rFonts w:ascii="Times New Roman" w:hAnsi="Times New Roman" w:cs="Times New Roman"/>
        </w:rPr>
        <w:t>п</w:t>
      </w:r>
      <w:r w:rsidRPr="00274084">
        <w:rPr>
          <w:rFonts w:ascii="Times New Roman" w:hAnsi="Times New Roman" w:cs="Times New Roman"/>
        </w:rPr>
        <w:t>ли-продажи земельного участка от 26.05.2018 года, право собственности по которому зарегистрировано 20.06.2018 года Управлением Федеральной службы государственной регистрации, кадастра и картографии по Новосибирской области за номером 54:35:071105:22-54/001/2018-2;</w:t>
      </w:r>
    </w:p>
    <w:p w14:paraId="7AE9F184" w14:textId="4D227AF9" w:rsidR="009E25CB" w:rsidRPr="00274084" w:rsidRDefault="009E25CB" w:rsidP="00AE4269">
      <w:pPr>
        <w:tabs>
          <w:tab w:val="num" w:pos="0"/>
        </w:tabs>
        <w:spacing w:after="0"/>
        <w:ind w:right="-1"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lastRenderedPageBreak/>
        <w:t>- земельный участок с кадастровым номером 54:35:071105:37 принадлежит Застройщику на основании Договора № 37 ку</w:t>
      </w:r>
      <w:r w:rsidR="004051DA">
        <w:rPr>
          <w:rFonts w:ascii="Times New Roman" w:hAnsi="Times New Roman" w:cs="Times New Roman"/>
        </w:rPr>
        <w:t>п</w:t>
      </w:r>
      <w:r w:rsidRPr="00274084">
        <w:rPr>
          <w:rFonts w:ascii="Times New Roman" w:hAnsi="Times New Roman" w:cs="Times New Roman"/>
        </w:rPr>
        <w:t>ли-продажи земельного участка от 26.05.2018 года, право собственности по которому зарегистрировано 20.06.2018 года Управлением Федеральной службы государственной регистрации, кадастра и картографии по Новосибирской области за номером 54:35:071105:37-54/001/2018-2;</w:t>
      </w:r>
    </w:p>
    <w:p w14:paraId="7BE33D06" w14:textId="3ED47CE5" w:rsidR="009E25CB" w:rsidRPr="00274084" w:rsidRDefault="009E25CB" w:rsidP="00AE4269">
      <w:pPr>
        <w:tabs>
          <w:tab w:val="num" w:pos="0"/>
        </w:tabs>
        <w:spacing w:after="0"/>
        <w:ind w:right="-1"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- земельный участок с кадастровым номером 54:35:071105:142 принадлежит Застройщику на основании Договора № 142 ку</w:t>
      </w:r>
      <w:r w:rsidR="004051DA">
        <w:rPr>
          <w:rFonts w:ascii="Times New Roman" w:hAnsi="Times New Roman" w:cs="Times New Roman"/>
        </w:rPr>
        <w:t>п</w:t>
      </w:r>
      <w:r w:rsidRPr="00274084">
        <w:rPr>
          <w:rFonts w:ascii="Times New Roman" w:hAnsi="Times New Roman" w:cs="Times New Roman"/>
        </w:rPr>
        <w:t>ли-продажи земельного участка от 26.05.2018 года, право собственности по которому зарегистрировано 20.06.2018 года Управлением Федеральной службы государственной регистрации, кадастра и картографии по Новосибирской области за номером 54:35:071105:142-54/001/2018-2;</w:t>
      </w:r>
    </w:p>
    <w:p w14:paraId="57A91AEB" w14:textId="78C8403E" w:rsidR="009E25CB" w:rsidRPr="00274084" w:rsidRDefault="009E25CB" w:rsidP="00AE4269">
      <w:pPr>
        <w:tabs>
          <w:tab w:val="num" w:pos="0"/>
        </w:tabs>
        <w:spacing w:after="0"/>
        <w:ind w:right="-1"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- земельный участок с кадастровым номером 54:35:071105:1932 принадлежит Застройщику на основании Договора № 1932 ку</w:t>
      </w:r>
      <w:r w:rsidR="004051DA">
        <w:rPr>
          <w:rFonts w:ascii="Times New Roman" w:hAnsi="Times New Roman" w:cs="Times New Roman"/>
        </w:rPr>
        <w:t>п</w:t>
      </w:r>
      <w:r w:rsidRPr="00274084">
        <w:rPr>
          <w:rFonts w:ascii="Times New Roman" w:hAnsi="Times New Roman" w:cs="Times New Roman"/>
        </w:rPr>
        <w:t>ли-продажи земельного участка от 26.05.2018 года, право собственности по которому зарегистрировано 20.06.2018 года Управлением Федеральной службы государственной регистрации, кадастра и картографии по Новосибирской области за номером 54:35:071105:22-54/001/2018-3;</w:t>
      </w:r>
    </w:p>
    <w:p w14:paraId="0D7AA070" w14:textId="77777777" w:rsidR="009E25CB" w:rsidRPr="00274084" w:rsidRDefault="009E25CB" w:rsidP="00AE4269">
      <w:pPr>
        <w:tabs>
          <w:tab w:val="num" w:pos="0"/>
        </w:tabs>
        <w:spacing w:after="0"/>
        <w:ind w:right="-1"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- земельный участок с кадастровым номером 54:35:071105:1935 принадлежит Застройщику на праве аренды на основании Договора аренды земельного участка на территории города Новосибирска № 132092р от 27.02.2019 года, зарегистрированного 22.05.2019 года Управлением Федеральной службой государственной регистрации, кадастра и картографии по Новосибирской области за номером 54:35:071105:1935-54/001/2019-1;</w:t>
      </w:r>
    </w:p>
    <w:p w14:paraId="512D3164" w14:textId="34698DDA" w:rsidR="00E144E0" w:rsidRPr="00274084" w:rsidRDefault="009E25CB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- земельный участок с кадастровым номером 54:35:071105:1937 принадлежит Застройщику на праве аренды на основании Договора аренды земельного участка на территории города Новосибирска № 132093р от 27.02.2019 года, зарегистрированного 17.05.2019 года Управлением Федеральной службой государственной регистрации, кадастра и картографии по Новосибирской области за номером 54:35:071105:1937-54/001/2019-1</w:t>
      </w:r>
    </w:p>
    <w:p w14:paraId="4497CF6D" w14:textId="6E59F791" w:rsidR="005672D2" w:rsidRPr="00274084" w:rsidRDefault="004051DA" w:rsidP="005672D2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2.1.3. П</w:t>
      </w:r>
      <w:r w:rsidR="005672D2" w:rsidRPr="00274084">
        <w:rPr>
          <w:rFonts w:ascii="Times New Roman" w:hAnsi="Times New Roman" w:cs="Times New Roman"/>
        </w:rPr>
        <w:t xml:space="preserve">роектная документация шифр </w:t>
      </w:r>
      <w:r w:rsidR="00D8101A" w:rsidRPr="00274084">
        <w:rPr>
          <w:rFonts w:ascii="Times New Roman" w:hAnsi="Times New Roman" w:cs="Times New Roman"/>
        </w:rPr>
        <w:t>07.19.П-02</w:t>
      </w:r>
      <w:r w:rsidR="005672D2" w:rsidRPr="00274084">
        <w:rPr>
          <w:rFonts w:ascii="Times New Roman" w:hAnsi="Times New Roman" w:cs="Times New Roman"/>
        </w:rPr>
        <w:t>, изготовленная</w:t>
      </w:r>
      <w:r w:rsidR="00197EA4" w:rsidRPr="00274084">
        <w:rPr>
          <w:rFonts w:ascii="Times New Roman" w:hAnsi="Times New Roman" w:cs="Times New Roman"/>
        </w:rPr>
        <w:t xml:space="preserve"> ООО «ИнтерПроект».</w:t>
      </w:r>
    </w:p>
    <w:p w14:paraId="0EFD52DB" w14:textId="7D2D33C8" w:rsidR="005672D2" w:rsidRPr="00274084" w:rsidRDefault="004051DA" w:rsidP="005672D2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2.1.4. П</w:t>
      </w:r>
      <w:r w:rsidR="005672D2" w:rsidRPr="00274084">
        <w:rPr>
          <w:rFonts w:ascii="Times New Roman" w:hAnsi="Times New Roman" w:cs="Times New Roman"/>
        </w:rPr>
        <w:t xml:space="preserve">роектная декларация на строительство Жилого дома, размещенная на сайте </w:t>
      </w:r>
      <w:hyperlink r:id="rId6" w:history="1">
        <w:r w:rsidR="005672D2" w:rsidRPr="00274084">
          <w:rPr>
            <w:rFonts w:ascii="Times New Roman" w:hAnsi="Times New Roman" w:cs="Times New Roman"/>
          </w:rPr>
          <w:t>http://наш.дом.рф/</w:t>
        </w:r>
      </w:hyperlink>
      <w:r w:rsidR="005672D2" w:rsidRPr="00274084">
        <w:rPr>
          <w:rFonts w:ascii="Times New Roman" w:hAnsi="Times New Roman" w:cs="Times New Roman"/>
        </w:rPr>
        <w:t>.</w:t>
      </w:r>
    </w:p>
    <w:p w14:paraId="009FD806" w14:textId="6A10700F" w:rsidR="00A16BB5" w:rsidRPr="00274084" w:rsidRDefault="00AE4269" w:rsidP="00AE4269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 xml:space="preserve">2.2. </w:t>
      </w:r>
      <w:r w:rsidR="00A16BB5" w:rsidRPr="00274084">
        <w:rPr>
          <w:rFonts w:ascii="Times New Roman" w:hAnsi="Times New Roman" w:cs="Times New Roman"/>
        </w:rPr>
        <w:t xml:space="preserve">Участник долевого строительства настоящим подтверждает, что до подписания настоящего Договора был ознакомлен с документами Застройщика, подтверждающими наличие у Застройщика права на привлечение денежных средств участников долевого строительства для строительства </w:t>
      </w:r>
      <w:r w:rsidR="004562C8" w:rsidRPr="00274084">
        <w:rPr>
          <w:rFonts w:ascii="Times New Roman" w:hAnsi="Times New Roman" w:cs="Times New Roman"/>
        </w:rPr>
        <w:t>Жилого дома</w:t>
      </w:r>
      <w:r w:rsidR="00A16BB5" w:rsidRPr="00274084">
        <w:rPr>
          <w:rFonts w:ascii="Times New Roman" w:hAnsi="Times New Roman" w:cs="Times New Roman"/>
        </w:rPr>
        <w:t xml:space="preserve"> в соответствии с </w:t>
      </w:r>
      <w:r w:rsidR="00AE186E" w:rsidRPr="00274084">
        <w:rPr>
          <w:rFonts w:ascii="Times New Roman" w:hAnsi="Times New Roman" w:cs="Times New Roman"/>
        </w:rPr>
        <w:t>Федеральным з</w:t>
      </w:r>
      <w:r w:rsidR="00A16BB5" w:rsidRPr="00274084">
        <w:rPr>
          <w:rFonts w:ascii="Times New Roman" w:hAnsi="Times New Roman" w:cs="Times New Roman"/>
        </w:rPr>
        <w:t xml:space="preserve">аконом №214-ФЗ. </w:t>
      </w:r>
    </w:p>
    <w:p w14:paraId="0F2F140E" w14:textId="0C7064D9" w:rsidR="00A16BB5" w:rsidRPr="00274084" w:rsidRDefault="00A16BB5" w:rsidP="00AE4269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 xml:space="preserve">Участник долевого строительства подтверждает, что ему доведена информация о возможности ознакомления с изменениями, вносимыми в проектную декларацию на строительство </w:t>
      </w:r>
      <w:r w:rsidR="004562C8" w:rsidRPr="00274084">
        <w:rPr>
          <w:rFonts w:ascii="Times New Roman" w:hAnsi="Times New Roman" w:cs="Times New Roman"/>
        </w:rPr>
        <w:t>Жилого дома</w:t>
      </w:r>
      <w:r w:rsidRPr="00274084">
        <w:rPr>
          <w:rFonts w:ascii="Times New Roman" w:hAnsi="Times New Roman" w:cs="Times New Roman"/>
        </w:rPr>
        <w:t xml:space="preserve">, указанного в п.1.1 настоящего Договора, в сети «Интернет» на сайте единой информационной системы жилищного строительства по адресу: </w:t>
      </w:r>
      <w:r w:rsidRPr="00274084">
        <w:rPr>
          <w:rFonts w:ascii="Times New Roman" w:hAnsi="Times New Roman" w:cs="Times New Roman"/>
          <w:color w:val="5B9BD5" w:themeColor="accent1"/>
          <w:u w:val="single"/>
        </w:rPr>
        <w:t>https://наш.дом.рф.</w:t>
      </w:r>
      <w:r w:rsidRPr="00274084">
        <w:rPr>
          <w:rFonts w:ascii="Times New Roman" w:hAnsi="Times New Roman" w:cs="Times New Roman"/>
        </w:rPr>
        <w:t xml:space="preserve"> Также Участник долевого строительства уведомлен о возможности ознакомления с информацией о застройщике и об осуществляемых им проектах строительства, подлежащей раскрытию в соответствии с </w:t>
      </w:r>
      <w:r w:rsidR="00AE186E" w:rsidRPr="00274084">
        <w:rPr>
          <w:rFonts w:ascii="Times New Roman" w:hAnsi="Times New Roman" w:cs="Times New Roman"/>
        </w:rPr>
        <w:t>Федеральным з</w:t>
      </w:r>
      <w:r w:rsidRPr="00274084">
        <w:rPr>
          <w:rFonts w:ascii="Times New Roman" w:hAnsi="Times New Roman" w:cs="Times New Roman"/>
        </w:rPr>
        <w:t xml:space="preserve">аконом №214-ФЗ на сайте единой информационной системы жилищного строительства по адресу: </w:t>
      </w:r>
      <w:hyperlink r:id="rId7" w:history="1">
        <w:r w:rsidRPr="00274084">
          <w:rPr>
            <w:rStyle w:val="a4"/>
            <w:rFonts w:ascii="Times New Roman" w:hAnsi="Times New Roman" w:cs="Times New Roman"/>
          </w:rPr>
          <w:t>https://наш.дом.рф</w:t>
        </w:r>
      </w:hyperlink>
      <w:r w:rsidRPr="00274084">
        <w:rPr>
          <w:rFonts w:ascii="Times New Roman" w:hAnsi="Times New Roman" w:cs="Times New Roman"/>
        </w:rPr>
        <w:t>.</w:t>
      </w:r>
    </w:p>
    <w:p w14:paraId="5DBFABE2" w14:textId="77777777" w:rsidR="00AE4269" w:rsidRPr="00274084" w:rsidRDefault="00AE4269" w:rsidP="00AE4269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</w:rPr>
      </w:pPr>
    </w:p>
    <w:p w14:paraId="0F2FA3F7" w14:textId="15043706" w:rsidR="00F50CE9" w:rsidRPr="00274084" w:rsidRDefault="00F50CE9" w:rsidP="00AE4269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274084">
        <w:rPr>
          <w:rFonts w:ascii="Times New Roman" w:hAnsi="Times New Roman" w:cs="Times New Roman"/>
          <w:b/>
        </w:rPr>
        <w:t>3. Предмет Договора</w:t>
      </w:r>
    </w:p>
    <w:p w14:paraId="31B1F0D4" w14:textId="0860ADC4" w:rsidR="00F50CE9" w:rsidRPr="00274084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3.1. Застройщик обязуется в предусмотренный Договором срок своими силами и (или) с</w:t>
      </w:r>
      <w:r w:rsidR="00FB70D4" w:rsidRPr="00274084">
        <w:rPr>
          <w:rFonts w:ascii="Times New Roman" w:hAnsi="Times New Roman" w:cs="Times New Roman"/>
        </w:rPr>
        <w:t xml:space="preserve"> </w:t>
      </w:r>
      <w:r w:rsidRPr="00274084">
        <w:rPr>
          <w:rFonts w:ascii="Times New Roman" w:hAnsi="Times New Roman" w:cs="Times New Roman"/>
        </w:rPr>
        <w:t>привлечение</w:t>
      </w:r>
      <w:r w:rsidR="00AE367F" w:rsidRPr="00274084">
        <w:rPr>
          <w:rFonts w:ascii="Times New Roman" w:hAnsi="Times New Roman" w:cs="Times New Roman"/>
        </w:rPr>
        <w:t xml:space="preserve">м других лиц построить </w:t>
      </w:r>
      <w:r w:rsidR="004562C8" w:rsidRPr="00274084">
        <w:rPr>
          <w:rFonts w:ascii="Times New Roman" w:hAnsi="Times New Roman" w:cs="Times New Roman"/>
        </w:rPr>
        <w:t>Жилой дом</w:t>
      </w:r>
      <w:r w:rsidRPr="00274084">
        <w:rPr>
          <w:rFonts w:ascii="Times New Roman" w:hAnsi="Times New Roman" w:cs="Times New Roman"/>
        </w:rPr>
        <w:t xml:space="preserve">, и после получения разрешения на ввод в эксплуатацию передать </w:t>
      </w:r>
      <w:r w:rsidR="00AE367F" w:rsidRPr="00274084">
        <w:rPr>
          <w:rFonts w:ascii="Times New Roman" w:hAnsi="Times New Roman" w:cs="Times New Roman"/>
        </w:rPr>
        <w:t>О</w:t>
      </w:r>
      <w:r w:rsidR="00D15EB4" w:rsidRPr="00274084">
        <w:rPr>
          <w:rFonts w:ascii="Times New Roman" w:hAnsi="Times New Roman" w:cs="Times New Roman"/>
        </w:rPr>
        <w:t xml:space="preserve">бъект долевого строительства </w:t>
      </w:r>
      <w:r w:rsidRPr="00274084">
        <w:rPr>
          <w:rFonts w:ascii="Times New Roman" w:hAnsi="Times New Roman" w:cs="Times New Roman"/>
        </w:rPr>
        <w:t>Участнику долевого строительства, а Участник</w:t>
      </w:r>
      <w:r w:rsidR="00FB70D4" w:rsidRPr="00274084">
        <w:rPr>
          <w:rFonts w:ascii="Times New Roman" w:hAnsi="Times New Roman" w:cs="Times New Roman"/>
        </w:rPr>
        <w:t xml:space="preserve"> </w:t>
      </w:r>
      <w:r w:rsidRPr="00274084">
        <w:rPr>
          <w:rFonts w:ascii="Times New Roman" w:hAnsi="Times New Roman" w:cs="Times New Roman"/>
        </w:rPr>
        <w:t>долевого строительства обязуется у</w:t>
      </w:r>
      <w:r w:rsidR="00D3718B" w:rsidRPr="00274084">
        <w:rPr>
          <w:rFonts w:ascii="Times New Roman" w:hAnsi="Times New Roman" w:cs="Times New Roman"/>
        </w:rPr>
        <w:t xml:space="preserve">платить обусловленную Договором </w:t>
      </w:r>
      <w:r w:rsidRPr="00274084">
        <w:rPr>
          <w:rFonts w:ascii="Times New Roman" w:hAnsi="Times New Roman" w:cs="Times New Roman"/>
        </w:rPr>
        <w:t>цену и принять</w:t>
      </w:r>
      <w:r w:rsidR="00AE367F" w:rsidRPr="00274084">
        <w:rPr>
          <w:rFonts w:ascii="Times New Roman" w:hAnsi="Times New Roman" w:cs="Times New Roman"/>
        </w:rPr>
        <w:t xml:space="preserve"> Объект долевого строительства</w:t>
      </w:r>
      <w:r w:rsidRPr="00274084">
        <w:rPr>
          <w:rFonts w:ascii="Times New Roman" w:hAnsi="Times New Roman" w:cs="Times New Roman"/>
        </w:rPr>
        <w:t xml:space="preserve"> при на</w:t>
      </w:r>
      <w:r w:rsidR="00AE367F" w:rsidRPr="00274084">
        <w:rPr>
          <w:rFonts w:ascii="Times New Roman" w:hAnsi="Times New Roman" w:cs="Times New Roman"/>
        </w:rPr>
        <w:t xml:space="preserve">личии разрешения на ввод </w:t>
      </w:r>
      <w:r w:rsidR="004562C8" w:rsidRPr="00274084">
        <w:rPr>
          <w:rFonts w:ascii="Times New Roman" w:hAnsi="Times New Roman" w:cs="Times New Roman"/>
        </w:rPr>
        <w:t>Жилого дома</w:t>
      </w:r>
      <w:r w:rsidRPr="00274084">
        <w:rPr>
          <w:rFonts w:ascii="Times New Roman" w:hAnsi="Times New Roman" w:cs="Times New Roman"/>
        </w:rPr>
        <w:t xml:space="preserve"> в эксплуатацию.</w:t>
      </w:r>
    </w:p>
    <w:p w14:paraId="52C932C6" w14:textId="1C9C86E3" w:rsidR="00D268AD" w:rsidRPr="00274084" w:rsidRDefault="00D268AD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</w:rPr>
      </w:pPr>
      <w:r w:rsidRPr="00274084">
        <w:rPr>
          <w:rFonts w:ascii="Times New Roman" w:hAnsi="Times New Roman" w:cs="Times New Roman"/>
        </w:rPr>
        <w:t xml:space="preserve">3.2. Плановый срок получения разрешения на ввод </w:t>
      </w:r>
      <w:r w:rsidR="00875078" w:rsidRPr="00274084">
        <w:rPr>
          <w:rFonts w:ascii="Times New Roman" w:hAnsi="Times New Roman" w:cs="Times New Roman"/>
        </w:rPr>
        <w:t xml:space="preserve">в эксплуатацию </w:t>
      </w:r>
      <w:r w:rsidR="009E25CB" w:rsidRPr="00274084">
        <w:rPr>
          <w:rFonts w:ascii="Times New Roman" w:hAnsi="Times New Roman" w:cs="Times New Roman"/>
        </w:rPr>
        <w:t xml:space="preserve">блок-секции 2 </w:t>
      </w:r>
      <w:r w:rsidR="004562C8" w:rsidRPr="00274084">
        <w:rPr>
          <w:rFonts w:ascii="Times New Roman" w:hAnsi="Times New Roman" w:cs="Times New Roman"/>
        </w:rPr>
        <w:t>Жилого дома</w:t>
      </w:r>
      <w:r w:rsidR="00962BCA" w:rsidRPr="00274084">
        <w:rPr>
          <w:rFonts w:ascii="Times New Roman" w:hAnsi="Times New Roman" w:cs="Times New Roman"/>
        </w:rPr>
        <w:t>–</w:t>
      </w:r>
      <w:r w:rsidRPr="00274084">
        <w:rPr>
          <w:rFonts w:ascii="Times New Roman" w:hAnsi="Times New Roman" w:cs="Times New Roman"/>
        </w:rPr>
        <w:t xml:space="preserve"> </w:t>
      </w:r>
      <w:r w:rsidR="009E25CB" w:rsidRPr="00274084">
        <w:rPr>
          <w:rFonts w:ascii="Times New Roman" w:hAnsi="Times New Roman" w:cs="Times New Roman"/>
          <w:b/>
        </w:rPr>
        <w:t>4 квартал 2022</w:t>
      </w:r>
      <w:r w:rsidRPr="00274084">
        <w:rPr>
          <w:rFonts w:ascii="Times New Roman" w:hAnsi="Times New Roman" w:cs="Times New Roman"/>
          <w:b/>
        </w:rPr>
        <w:t xml:space="preserve"> года.</w:t>
      </w:r>
    </w:p>
    <w:p w14:paraId="2F26862B" w14:textId="4CCB9750" w:rsidR="00D268AD" w:rsidRPr="00274084" w:rsidRDefault="00D268AD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</w:rPr>
      </w:pPr>
      <w:r w:rsidRPr="00274084">
        <w:rPr>
          <w:rFonts w:ascii="Times New Roman" w:hAnsi="Times New Roman" w:cs="Times New Roman"/>
        </w:rPr>
        <w:t xml:space="preserve">3.3. Срок передачи Застройщиком Объекта долевого строительства Участнику долевого строительства - в течение 6 месяцев с момента получения разрешения на ввод </w:t>
      </w:r>
      <w:r w:rsidR="00875078" w:rsidRPr="00274084">
        <w:rPr>
          <w:rFonts w:ascii="Times New Roman" w:hAnsi="Times New Roman" w:cs="Times New Roman"/>
        </w:rPr>
        <w:t xml:space="preserve">в эксплуатацию блок-секции 2 </w:t>
      </w:r>
      <w:r w:rsidR="004562C8" w:rsidRPr="00274084">
        <w:rPr>
          <w:rFonts w:ascii="Times New Roman" w:hAnsi="Times New Roman" w:cs="Times New Roman"/>
        </w:rPr>
        <w:t>Жилого дома</w:t>
      </w:r>
      <w:r w:rsidRPr="00274084">
        <w:rPr>
          <w:rFonts w:ascii="Times New Roman" w:hAnsi="Times New Roman" w:cs="Times New Roman"/>
        </w:rPr>
        <w:t xml:space="preserve">, но </w:t>
      </w:r>
      <w:r w:rsidRPr="00274084">
        <w:rPr>
          <w:rFonts w:ascii="Times New Roman" w:hAnsi="Times New Roman" w:cs="Times New Roman"/>
          <w:b/>
        </w:rPr>
        <w:t>не позднее «</w:t>
      </w:r>
      <w:r w:rsidR="00875078" w:rsidRPr="00274084">
        <w:rPr>
          <w:rFonts w:ascii="Times New Roman" w:hAnsi="Times New Roman" w:cs="Times New Roman"/>
          <w:b/>
        </w:rPr>
        <w:t>30</w:t>
      </w:r>
      <w:r w:rsidRPr="00274084">
        <w:rPr>
          <w:rFonts w:ascii="Times New Roman" w:hAnsi="Times New Roman" w:cs="Times New Roman"/>
          <w:b/>
        </w:rPr>
        <w:t xml:space="preserve">» </w:t>
      </w:r>
      <w:r w:rsidR="00875078" w:rsidRPr="00274084">
        <w:rPr>
          <w:rFonts w:ascii="Times New Roman" w:hAnsi="Times New Roman" w:cs="Times New Roman"/>
          <w:b/>
        </w:rPr>
        <w:t xml:space="preserve">июня </w:t>
      </w:r>
      <w:r w:rsidRPr="00274084">
        <w:rPr>
          <w:rFonts w:ascii="Times New Roman" w:hAnsi="Times New Roman" w:cs="Times New Roman"/>
          <w:b/>
        </w:rPr>
        <w:t>20</w:t>
      </w:r>
      <w:r w:rsidR="00875078" w:rsidRPr="00274084">
        <w:rPr>
          <w:rFonts w:ascii="Times New Roman" w:hAnsi="Times New Roman" w:cs="Times New Roman"/>
          <w:b/>
        </w:rPr>
        <w:t>23</w:t>
      </w:r>
      <w:r w:rsidR="00962BCA" w:rsidRPr="00274084">
        <w:rPr>
          <w:rFonts w:ascii="Times New Roman" w:hAnsi="Times New Roman" w:cs="Times New Roman"/>
          <w:b/>
        </w:rPr>
        <w:t xml:space="preserve"> </w:t>
      </w:r>
      <w:r w:rsidRPr="00274084">
        <w:rPr>
          <w:rFonts w:ascii="Times New Roman" w:hAnsi="Times New Roman" w:cs="Times New Roman"/>
          <w:b/>
        </w:rPr>
        <w:t>года.</w:t>
      </w:r>
    </w:p>
    <w:p w14:paraId="29C09F06" w14:textId="4453D9A9" w:rsidR="005A393E" w:rsidRPr="00274084" w:rsidRDefault="00CC3C10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3.4</w:t>
      </w:r>
      <w:r w:rsidR="0064010C" w:rsidRPr="00274084">
        <w:rPr>
          <w:rFonts w:ascii="Times New Roman" w:hAnsi="Times New Roman" w:cs="Times New Roman"/>
        </w:rPr>
        <w:t xml:space="preserve">. </w:t>
      </w:r>
      <w:r w:rsidR="00662F8F" w:rsidRPr="00274084">
        <w:rPr>
          <w:rFonts w:ascii="Times New Roman" w:hAnsi="Times New Roman" w:cs="Times New Roman"/>
        </w:rPr>
        <w:t>Х</w:t>
      </w:r>
      <w:r w:rsidR="00F50CE9" w:rsidRPr="00274084">
        <w:rPr>
          <w:rFonts w:ascii="Times New Roman" w:hAnsi="Times New Roman" w:cs="Times New Roman"/>
        </w:rPr>
        <w:t>а</w:t>
      </w:r>
      <w:r w:rsidR="0064010C" w:rsidRPr="00274084">
        <w:rPr>
          <w:rFonts w:ascii="Times New Roman" w:hAnsi="Times New Roman" w:cs="Times New Roman"/>
        </w:rPr>
        <w:t xml:space="preserve">рактеристики </w:t>
      </w:r>
      <w:r w:rsidR="004562C8" w:rsidRPr="00274084">
        <w:rPr>
          <w:rFonts w:ascii="Times New Roman" w:hAnsi="Times New Roman" w:cs="Times New Roman"/>
        </w:rPr>
        <w:t>Жилого дома</w:t>
      </w:r>
      <w:r w:rsidR="005A393E" w:rsidRPr="00274084">
        <w:rPr>
          <w:rFonts w:ascii="Times New Roman" w:hAnsi="Times New Roman" w:cs="Times New Roman"/>
        </w:rPr>
        <w:t xml:space="preserve"> в соответствии с проектной документацией, на момент подписания настоящего Договора следующие:</w:t>
      </w:r>
    </w:p>
    <w:p w14:paraId="3E948075" w14:textId="77777777" w:rsidR="00875078" w:rsidRPr="00274084" w:rsidRDefault="00875078" w:rsidP="00AE4269">
      <w:pPr>
        <w:pStyle w:val="a5"/>
        <w:numPr>
          <w:ilvl w:val="0"/>
          <w:numId w:val="5"/>
        </w:numPr>
        <w:spacing w:after="0"/>
        <w:ind w:left="928"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Назначение – многоэтажный многоквартирный жилой дом</w:t>
      </w:r>
    </w:p>
    <w:p w14:paraId="6210EC3B" w14:textId="77777777" w:rsidR="00875078" w:rsidRPr="00274084" w:rsidRDefault="00875078" w:rsidP="00AE4269">
      <w:pPr>
        <w:pStyle w:val="a5"/>
        <w:numPr>
          <w:ilvl w:val="0"/>
          <w:numId w:val="5"/>
        </w:numPr>
        <w:spacing w:after="0"/>
        <w:ind w:left="928"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 xml:space="preserve">Количество этажей: </w:t>
      </w:r>
    </w:p>
    <w:p w14:paraId="3E438A92" w14:textId="341E1309" w:rsidR="00875078" w:rsidRPr="00274084" w:rsidRDefault="00875078" w:rsidP="00AE4269">
      <w:pPr>
        <w:pStyle w:val="a5"/>
        <w:spacing w:after="0"/>
        <w:ind w:left="928"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lastRenderedPageBreak/>
        <w:t xml:space="preserve">Блок-секция № 1 – 29 этажей, в том числе </w:t>
      </w:r>
      <w:r w:rsidR="008C1F35">
        <w:rPr>
          <w:rFonts w:ascii="Times New Roman" w:hAnsi="Times New Roman" w:cs="Times New Roman"/>
        </w:rPr>
        <w:t>1</w:t>
      </w:r>
      <w:r w:rsidRPr="00274084">
        <w:rPr>
          <w:rFonts w:ascii="Times New Roman" w:hAnsi="Times New Roman" w:cs="Times New Roman"/>
        </w:rPr>
        <w:t xml:space="preserve"> этаж подземны</w:t>
      </w:r>
      <w:r w:rsidR="008C1F35">
        <w:rPr>
          <w:rFonts w:ascii="Times New Roman" w:hAnsi="Times New Roman" w:cs="Times New Roman"/>
        </w:rPr>
        <w:t>й</w:t>
      </w:r>
      <w:r w:rsidRPr="00274084">
        <w:rPr>
          <w:rFonts w:ascii="Times New Roman" w:hAnsi="Times New Roman" w:cs="Times New Roman"/>
        </w:rPr>
        <w:t xml:space="preserve">; </w:t>
      </w:r>
    </w:p>
    <w:p w14:paraId="4027D589" w14:textId="77777777" w:rsidR="00875078" w:rsidRPr="00274084" w:rsidRDefault="00875078" w:rsidP="00AE4269">
      <w:pPr>
        <w:pStyle w:val="a5"/>
        <w:spacing w:after="0"/>
        <w:ind w:left="928"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Блок-секция № 2 – 33 этажа, в том числе 4 этажа подземных;</w:t>
      </w:r>
    </w:p>
    <w:p w14:paraId="5337C215" w14:textId="68A8ADD8" w:rsidR="00875078" w:rsidRPr="00274084" w:rsidRDefault="00875078" w:rsidP="00AE4269">
      <w:pPr>
        <w:pStyle w:val="a5"/>
        <w:spacing w:after="0"/>
        <w:ind w:left="928"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 xml:space="preserve">Блок-секция № 3 – 6 этажей, в том числе </w:t>
      </w:r>
      <w:r w:rsidR="00C21D7B">
        <w:rPr>
          <w:rFonts w:ascii="Times New Roman" w:hAnsi="Times New Roman" w:cs="Times New Roman"/>
        </w:rPr>
        <w:t>1</w:t>
      </w:r>
      <w:r w:rsidRPr="00274084">
        <w:rPr>
          <w:rFonts w:ascii="Times New Roman" w:hAnsi="Times New Roman" w:cs="Times New Roman"/>
        </w:rPr>
        <w:t xml:space="preserve"> этаж</w:t>
      </w:r>
      <w:r w:rsidR="00C21D7B">
        <w:rPr>
          <w:rFonts w:ascii="Times New Roman" w:hAnsi="Times New Roman" w:cs="Times New Roman"/>
        </w:rPr>
        <w:t xml:space="preserve"> подземный</w:t>
      </w:r>
      <w:r w:rsidRPr="00274084">
        <w:rPr>
          <w:rFonts w:ascii="Times New Roman" w:hAnsi="Times New Roman" w:cs="Times New Roman"/>
        </w:rPr>
        <w:t>;</w:t>
      </w:r>
    </w:p>
    <w:p w14:paraId="1D1D8D40" w14:textId="77777777" w:rsidR="00875078" w:rsidRPr="00305927" w:rsidRDefault="00875078" w:rsidP="00AE4269">
      <w:pPr>
        <w:pStyle w:val="a5"/>
        <w:numPr>
          <w:ilvl w:val="0"/>
          <w:numId w:val="5"/>
        </w:numPr>
        <w:spacing w:after="0"/>
        <w:ind w:left="928"/>
        <w:jc w:val="both"/>
        <w:rPr>
          <w:rFonts w:ascii="Times New Roman" w:hAnsi="Times New Roman" w:cs="Times New Roman"/>
        </w:rPr>
      </w:pPr>
      <w:r w:rsidRPr="00305927">
        <w:rPr>
          <w:rFonts w:ascii="Times New Roman" w:hAnsi="Times New Roman" w:cs="Times New Roman"/>
        </w:rPr>
        <w:t>Общая площадь Жилого дома – 52 159, 59 кв.м.;</w:t>
      </w:r>
    </w:p>
    <w:p w14:paraId="5B4E5D97" w14:textId="5874381E" w:rsidR="009D3A2A" w:rsidRPr="009D3A2A" w:rsidRDefault="00875078" w:rsidP="00287922">
      <w:pPr>
        <w:pStyle w:val="a5"/>
        <w:numPr>
          <w:ilvl w:val="0"/>
          <w:numId w:val="5"/>
        </w:numPr>
        <w:spacing w:after="0" w:line="252" w:lineRule="auto"/>
        <w:ind w:left="928"/>
        <w:jc w:val="both"/>
        <w:rPr>
          <w:rFonts w:ascii="Times New Roman" w:hAnsi="Times New Roman" w:cs="Times New Roman"/>
        </w:rPr>
      </w:pPr>
      <w:r w:rsidRPr="009D3A2A">
        <w:rPr>
          <w:rFonts w:ascii="Times New Roman" w:hAnsi="Times New Roman" w:cs="Times New Roman"/>
        </w:rPr>
        <w:t>Материал наружных стен –</w:t>
      </w:r>
      <w:r w:rsidR="00194026">
        <w:rPr>
          <w:rFonts w:ascii="Times New Roman" w:hAnsi="Times New Roman"/>
        </w:rPr>
        <w:t xml:space="preserve"> </w:t>
      </w:r>
      <w:r w:rsidR="009D3A2A">
        <w:rPr>
          <w:rFonts w:ascii="Times New Roman" w:hAnsi="Times New Roman"/>
        </w:rPr>
        <w:t xml:space="preserve">монолитные </w:t>
      </w:r>
      <w:bookmarkStart w:id="0" w:name="_GoBack"/>
      <w:bookmarkEnd w:id="0"/>
      <w:r w:rsidR="00194026">
        <w:rPr>
          <w:rFonts w:ascii="Times New Roman" w:hAnsi="Times New Roman"/>
        </w:rPr>
        <w:t>с кирпичным заполнением</w:t>
      </w:r>
    </w:p>
    <w:p w14:paraId="25CBB73B" w14:textId="45EE1FFF" w:rsidR="00875078" w:rsidRPr="009D3A2A" w:rsidRDefault="00875078" w:rsidP="00287922">
      <w:pPr>
        <w:pStyle w:val="a5"/>
        <w:numPr>
          <w:ilvl w:val="0"/>
          <w:numId w:val="5"/>
        </w:numPr>
        <w:spacing w:after="0" w:line="252" w:lineRule="auto"/>
        <w:ind w:left="928"/>
        <w:jc w:val="both"/>
        <w:rPr>
          <w:rFonts w:ascii="Times New Roman" w:hAnsi="Times New Roman" w:cs="Times New Roman"/>
        </w:rPr>
      </w:pPr>
      <w:r w:rsidRPr="009D3A2A">
        <w:rPr>
          <w:rFonts w:ascii="Times New Roman" w:hAnsi="Times New Roman" w:cs="Times New Roman"/>
        </w:rPr>
        <w:t>Материал поэтажных перекрытий –  монолитные железобетонные перекрытия</w:t>
      </w:r>
    </w:p>
    <w:p w14:paraId="1341107A" w14:textId="77777777" w:rsidR="00875078" w:rsidRPr="00274084" w:rsidRDefault="00875078" w:rsidP="00AE4269">
      <w:pPr>
        <w:pStyle w:val="a5"/>
        <w:numPr>
          <w:ilvl w:val="0"/>
          <w:numId w:val="5"/>
        </w:numPr>
        <w:spacing w:after="0"/>
        <w:ind w:left="928"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Класс энергоэффективности – класс В («Высокий»)</w:t>
      </w:r>
    </w:p>
    <w:p w14:paraId="4221DB15" w14:textId="32017FF3" w:rsidR="00875078" w:rsidRPr="00274084" w:rsidRDefault="00875078" w:rsidP="00AE4269">
      <w:pPr>
        <w:pStyle w:val="a5"/>
        <w:numPr>
          <w:ilvl w:val="0"/>
          <w:numId w:val="5"/>
        </w:numPr>
        <w:spacing w:after="0"/>
        <w:ind w:left="928"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Класс сейсмостойкости – 7 баллов.</w:t>
      </w:r>
    </w:p>
    <w:p w14:paraId="49A59330" w14:textId="52F3A926" w:rsidR="00E83762" w:rsidRPr="00274084" w:rsidRDefault="00CC3C10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3.5</w:t>
      </w:r>
      <w:r w:rsidR="00E83762" w:rsidRPr="00274084">
        <w:rPr>
          <w:rFonts w:ascii="Times New Roman" w:hAnsi="Times New Roman" w:cs="Times New Roman"/>
        </w:rPr>
        <w:t>. Объект долевого строительства подлежит передаче Участнику долевого строительства в следующем состоянии:</w:t>
      </w:r>
    </w:p>
    <w:p w14:paraId="1A7B815B" w14:textId="77777777" w:rsidR="00875078" w:rsidRPr="00FF0F31" w:rsidRDefault="00875078" w:rsidP="00FF0F31">
      <w:pPr>
        <w:spacing w:after="0"/>
        <w:ind w:firstLine="567"/>
        <w:contextualSpacing/>
        <w:jc w:val="both"/>
        <w:rPr>
          <w:rFonts w:ascii="Times New Roman" w:hAnsi="Times New Roman" w:cs="Times New Roman"/>
          <w:color w:val="000000"/>
        </w:rPr>
      </w:pPr>
      <w:r w:rsidRPr="00FF0F31">
        <w:rPr>
          <w:rFonts w:ascii="Times New Roman" w:hAnsi="Times New Roman" w:cs="Times New Roman"/>
        </w:rPr>
        <w:t>Стены:</w:t>
      </w:r>
      <w:r w:rsidRPr="00FF0F31">
        <w:rPr>
          <w:rFonts w:ascii="Times New Roman" w:hAnsi="Times New Roman" w:cs="Times New Roman"/>
          <w:color w:val="000000"/>
        </w:rPr>
        <w:t xml:space="preserve"> гипсовая штукатурка кирпичных стен и затирка бетонных перегородок;</w:t>
      </w:r>
    </w:p>
    <w:p w14:paraId="0F1E36E9" w14:textId="03FE6223" w:rsidR="00875078" w:rsidRPr="00FF0F31" w:rsidRDefault="00875078" w:rsidP="00FF0F31">
      <w:pPr>
        <w:spacing w:after="0"/>
        <w:ind w:firstLine="567"/>
        <w:contextualSpacing/>
        <w:jc w:val="both"/>
        <w:rPr>
          <w:rFonts w:ascii="Times New Roman" w:hAnsi="Times New Roman" w:cs="Times New Roman"/>
          <w:color w:val="000000"/>
        </w:rPr>
      </w:pPr>
      <w:r w:rsidRPr="00FF0F31">
        <w:rPr>
          <w:rFonts w:ascii="Times New Roman" w:hAnsi="Times New Roman" w:cs="Times New Roman"/>
          <w:color w:val="000000"/>
        </w:rPr>
        <w:t xml:space="preserve">Полы: </w:t>
      </w:r>
      <w:r w:rsidR="00305927" w:rsidRPr="00FF0F31">
        <w:rPr>
          <w:rFonts w:ascii="Times New Roman" w:hAnsi="Times New Roman" w:cs="Times New Roman"/>
          <w:color w:val="000000"/>
        </w:rPr>
        <w:t>стяжка под чистые полы, гидроизоляция в санузлах и ваннах в местах проход</w:t>
      </w:r>
      <w:r w:rsidR="00FF0F31">
        <w:rPr>
          <w:rFonts w:ascii="Times New Roman" w:hAnsi="Times New Roman" w:cs="Times New Roman"/>
          <w:color w:val="000000"/>
        </w:rPr>
        <w:t>а коммуникаций через перекрытия</w:t>
      </w:r>
      <w:r w:rsidR="00305927" w:rsidRPr="00FF0F31">
        <w:rPr>
          <w:rFonts w:ascii="Times New Roman" w:hAnsi="Times New Roman" w:cs="Times New Roman"/>
          <w:color w:val="000000"/>
        </w:rPr>
        <w:t>;</w:t>
      </w:r>
    </w:p>
    <w:p w14:paraId="152D3AA0" w14:textId="77777777" w:rsidR="00875078" w:rsidRPr="00FF0F31" w:rsidRDefault="00875078" w:rsidP="00FF0F31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FF0F31">
        <w:rPr>
          <w:rFonts w:ascii="Times New Roman" w:hAnsi="Times New Roman" w:cs="Times New Roman"/>
        </w:rPr>
        <w:t>Потолок: бетонный, готовится под малярные работы;</w:t>
      </w:r>
    </w:p>
    <w:p w14:paraId="345C5E67" w14:textId="77777777" w:rsidR="00875078" w:rsidRPr="00FF0F31" w:rsidRDefault="00875078" w:rsidP="00FF0F31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FF0F31">
        <w:rPr>
          <w:rFonts w:ascii="Times New Roman" w:hAnsi="Times New Roman" w:cs="Times New Roman"/>
        </w:rPr>
        <w:t>Двери: установка входной двери;</w:t>
      </w:r>
    </w:p>
    <w:p w14:paraId="569E5C27" w14:textId="77777777" w:rsidR="00875078" w:rsidRPr="00FF0F31" w:rsidRDefault="00875078" w:rsidP="00FF0F31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FF0F31">
        <w:rPr>
          <w:rFonts w:ascii="Times New Roman" w:hAnsi="Times New Roman" w:cs="Times New Roman"/>
        </w:rPr>
        <w:t>Водоснабжение: выводы для подключения горячего и холодного водоснабжения;</w:t>
      </w:r>
    </w:p>
    <w:p w14:paraId="144220A2" w14:textId="77777777" w:rsidR="00875078" w:rsidRPr="00FF0F31" w:rsidRDefault="00875078" w:rsidP="00FF0F31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FF0F31">
        <w:rPr>
          <w:rFonts w:ascii="Times New Roman" w:hAnsi="Times New Roman" w:cs="Times New Roman"/>
        </w:rPr>
        <w:t>Канализация: установка на стояках канализационных отводов для подключения горизонтальной разводки;</w:t>
      </w:r>
    </w:p>
    <w:p w14:paraId="47EA9FDF" w14:textId="77777777" w:rsidR="00875078" w:rsidRPr="00FF0F31" w:rsidRDefault="00875078" w:rsidP="00FF0F31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FF0F31">
        <w:rPr>
          <w:rFonts w:ascii="Times New Roman" w:hAnsi="Times New Roman" w:cs="Times New Roman"/>
        </w:rPr>
        <w:t>Отопление: установка и подключение отопительных приборов;</w:t>
      </w:r>
    </w:p>
    <w:p w14:paraId="0F04109F" w14:textId="14D32066" w:rsidR="00875078" w:rsidRPr="00FF0F31" w:rsidRDefault="00875078" w:rsidP="00FF0F31">
      <w:pPr>
        <w:spacing w:after="0"/>
        <w:ind w:firstLine="567"/>
        <w:contextualSpacing/>
        <w:jc w:val="both"/>
        <w:rPr>
          <w:rFonts w:ascii="Times New Roman" w:hAnsi="Times New Roman" w:cs="Times New Roman"/>
        </w:rPr>
      </w:pPr>
      <w:r w:rsidRPr="00FF0F31">
        <w:rPr>
          <w:rFonts w:ascii="Times New Roman" w:hAnsi="Times New Roman" w:cs="Times New Roman"/>
        </w:rPr>
        <w:t>Электрика: электрическая раз</w:t>
      </w:r>
      <w:r w:rsidR="00FF0F31">
        <w:rPr>
          <w:rFonts w:ascii="Times New Roman" w:hAnsi="Times New Roman" w:cs="Times New Roman"/>
        </w:rPr>
        <w:t>водка без подключения арматуры</w:t>
      </w:r>
      <w:r w:rsidRPr="00FF0F31">
        <w:rPr>
          <w:rFonts w:ascii="Times New Roman" w:hAnsi="Times New Roman" w:cs="Times New Roman"/>
        </w:rPr>
        <w:t>.</w:t>
      </w:r>
    </w:p>
    <w:p w14:paraId="189159F0" w14:textId="267D0E3E" w:rsidR="0052372B" w:rsidRPr="00274084" w:rsidRDefault="00CC3C10" w:rsidP="00CC3C10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3.6</w:t>
      </w:r>
      <w:r w:rsidR="00016F85" w:rsidRPr="00274084">
        <w:rPr>
          <w:rFonts w:ascii="Times New Roman" w:hAnsi="Times New Roman" w:cs="Times New Roman"/>
        </w:rPr>
        <w:t xml:space="preserve">. </w:t>
      </w:r>
      <w:r w:rsidR="0052372B" w:rsidRPr="00274084">
        <w:rPr>
          <w:rFonts w:ascii="Times New Roman" w:hAnsi="Times New Roman" w:cs="Times New Roman"/>
        </w:rPr>
        <w:t xml:space="preserve">Застройщик имеет право досрочно исполнить свои обязательства по завершению строительства и вводу </w:t>
      </w:r>
      <w:r w:rsidR="004562C8" w:rsidRPr="00274084">
        <w:rPr>
          <w:rFonts w:ascii="Times New Roman" w:hAnsi="Times New Roman" w:cs="Times New Roman"/>
        </w:rPr>
        <w:t>Жилого дома</w:t>
      </w:r>
      <w:r w:rsidR="0052372B" w:rsidRPr="00274084">
        <w:rPr>
          <w:rFonts w:ascii="Times New Roman" w:hAnsi="Times New Roman" w:cs="Times New Roman"/>
        </w:rPr>
        <w:t xml:space="preserve"> в эксплуатацию, а также по передаче Объекта Участнику долевого строительства.</w:t>
      </w:r>
    </w:p>
    <w:p w14:paraId="0141ECE6" w14:textId="7577EF90" w:rsidR="00AE4269" w:rsidRPr="00FF0F31" w:rsidRDefault="0052372B" w:rsidP="00FF0F3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74084">
        <w:rPr>
          <w:rFonts w:ascii="Times New Roman" w:hAnsi="Times New Roman" w:cs="Times New Roman"/>
        </w:rPr>
        <w:t>3.</w:t>
      </w:r>
      <w:r w:rsidR="0047698F">
        <w:rPr>
          <w:rFonts w:ascii="Times New Roman" w:hAnsi="Times New Roman" w:cs="Times New Roman"/>
        </w:rPr>
        <w:t>7</w:t>
      </w:r>
      <w:r w:rsidRPr="00274084">
        <w:rPr>
          <w:rFonts w:ascii="Times New Roman" w:hAnsi="Times New Roman" w:cs="Times New Roman"/>
        </w:rPr>
        <w:t xml:space="preserve">. </w:t>
      </w:r>
      <w:r w:rsidR="008F7C1A" w:rsidRPr="00274084">
        <w:rPr>
          <w:rFonts w:ascii="Times New Roman" w:eastAsia="Times New Roman" w:hAnsi="Times New Roman" w:cs="Times New Roman"/>
          <w:lang w:eastAsia="ru-RU"/>
        </w:rPr>
        <w:t>Адрес Объекта долевого строительства, его площадь и иные характеристики могут быть уточнены после окончания строительства Жилого дома и получения разрешения на ввод Жилого дома в эксплуатацию. Уточненные адрес Объекта долевого строительства, его площадь, иные характеристики указываются в передаточном акте</w:t>
      </w:r>
      <w:r w:rsidR="008F7C1A" w:rsidRPr="00274084">
        <w:rPr>
          <w:rFonts w:ascii="Times New Roman" w:eastAsia="Calibri" w:hAnsi="Times New Roman" w:cs="Times New Roman"/>
          <w:lang w:eastAsia="ru-RU"/>
        </w:rPr>
        <w:t xml:space="preserve"> или ином документе </w:t>
      </w:r>
      <w:r w:rsidR="008F7C1A" w:rsidRPr="00274084">
        <w:rPr>
          <w:rFonts w:ascii="Times New Roman" w:eastAsia="Times New Roman" w:hAnsi="Times New Roman" w:cs="Times New Roman"/>
          <w:lang w:eastAsia="ru-RU"/>
        </w:rPr>
        <w:t xml:space="preserve">о передаче Объекта долевого строительства. </w:t>
      </w:r>
    </w:p>
    <w:p w14:paraId="2F831132" w14:textId="77777777" w:rsidR="00F50CE9" w:rsidRPr="00274084" w:rsidRDefault="00F50CE9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274084">
        <w:rPr>
          <w:rFonts w:ascii="Times New Roman" w:hAnsi="Times New Roman" w:cs="Times New Roman"/>
          <w:b/>
        </w:rPr>
        <w:t>4. Цена Договора и порядок расчетов</w:t>
      </w:r>
    </w:p>
    <w:p w14:paraId="7B3B619E" w14:textId="41E3F462" w:rsidR="00CC3C10" w:rsidRPr="00274084" w:rsidRDefault="00F50CE9" w:rsidP="00CC3C10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>4.1. Цена Договора по соглашению с Участником долевого стр</w:t>
      </w:r>
      <w:r w:rsidR="00545C01" w:rsidRPr="00274084">
        <w:rPr>
          <w:rFonts w:ascii="Times New Roman" w:hAnsi="Times New Roman" w:cs="Times New Roman"/>
        </w:rPr>
        <w:t xml:space="preserve">оительства определена как сумма </w:t>
      </w:r>
      <w:r w:rsidRPr="00274084">
        <w:rPr>
          <w:rFonts w:ascii="Times New Roman" w:hAnsi="Times New Roman" w:cs="Times New Roman"/>
        </w:rPr>
        <w:t>денежных средств</w:t>
      </w:r>
      <w:r w:rsidR="00545C01" w:rsidRPr="00274084">
        <w:rPr>
          <w:rFonts w:ascii="Times New Roman" w:hAnsi="Times New Roman" w:cs="Times New Roman"/>
        </w:rPr>
        <w:t>,</w:t>
      </w:r>
      <w:r w:rsidRPr="00274084">
        <w:rPr>
          <w:rFonts w:ascii="Times New Roman" w:hAnsi="Times New Roman" w:cs="Times New Roman"/>
        </w:rPr>
        <w:t xml:space="preserve"> подлежащих уплате Участником долевог</w:t>
      </w:r>
      <w:r w:rsidR="00545C01" w:rsidRPr="00274084">
        <w:rPr>
          <w:rFonts w:ascii="Times New Roman" w:hAnsi="Times New Roman" w:cs="Times New Roman"/>
        </w:rPr>
        <w:t xml:space="preserve">о строительства Застройщику для </w:t>
      </w:r>
      <w:r w:rsidR="00682F68">
        <w:rPr>
          <w:rFonts w:ascii="Times New Roman" w:hAnsi="Times New Roman" w:cs="Times New Roman"/>
        </w:rPr>
        <w:t xml:space="preserve">возмещения затрат на </w:t>
      </w:r>
      <w:r w:rsidRPr="00274084">
        <w:rPr>
          <w:rFonts w:ascii="Times New Roman" w:hAnsi="Times New Roman" w:cs="Times New Roman"/>
        </w:rPr>
        <w:t>строительств</w:t>
      </w:r>
      <w:r w:rsidR="00682F68">
        <w:rPr>
          <w:rFonts w:ascii="Times New Roman" w:hAnsi="Times New Roman" w:cs="Times New Roman"/>
        </w:rPr>
        <w:t>о</w:t>
      </w:r>
      <w:r w:rsidRPr="00274084">
        <w:rPr>
          <w:rFonts w:ascii="Times New Roman" w:hAnsi="Times New Roman" w:cs="Times New Roman"/>
        </w:rPr>
        <w:t xml:space="preserve"> </w:t>
      </w:r>
      <w:r w:rsidR="007644C1" w:rsidRPr="00274084">
        <w:rPr>
          <w:rFonts w:ascii="Times New Roman" w:hAnsi="Times New Roman" w:cs="Times New Roman"/>
        </w:rPr>
        <w:t>Объекта</w:t>
      </w:r>
      <w:r w:rsidR="00545C01" w:rsidRPr="00274084">
        <w:rPr>
          <w:rFonts w:ascii="Times New Roman" w:hAnsi="Times New Roman" w:cs="Times New Roman"/>
        </w:rPr>
        <w:t>.</w:t>
      </w:r>
      <w:r w:rsidR="00431852" w:rsidRPr="00274084">
        <w:rPr>
          <w:rFonts w:ascii="Times New Roman" w:hAnsi="Times New Roman" w:cs="Times New Roman"/>
        </w:rPr>
        <w:t xml:space="preserve"> </w:t>
      </w:r>
    </w:p>
    <w:p w14:paraId="523778CA" w14:textId="0989A028" w:rsidR="00545C01" w:rsidRPr="00274084" w:rsidRDefault="00CC3C10" w:rsidP="00CC3C10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 xml:space="preserve">Разница между ценой договора, оплачиваемой Участником долевого строительства, и суммой </w:t>
      </w:r>
      <w:r w:rsidR="00682F68">
        <w:rPr>
          <w:rFonts w:ascii="Times New Roman" w:hAnsi="Times New Roman" w:cs="Times New Roman"/>
        </w:rPr>
        <w:t>возмещенных затрат</w:t>
      </w:r>
      <w:r w:rsidRPr="00274084">
        <w:rPr>
          <w:rFonts w:ascii="Times New Roman" w:hAnsi="Times New Roman" w:cs="Times New Roman"/>
        </w:rPr>
        <w:t xml:space="preserve"> на строительство, определяемой после окончания строительства, является вознаграждением Застройщика (стоимостью услуг застройщика) и остается в его распоряжении.</w:t>
      </w:r>
    </w:p>
    <w:p w14:paraId="3521BE1E" w14:textId="7FF00A69" w:rsidR="000D6550" w:rsidRPr="00341B2D" w:rsidRDefault="00900F42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274084">
        <w:rPr>
          <w:rFonts w:ascii="Times New Roman" w:hAnsi="Times New Roman" w:cs="Times New Roman"/>
        </w:rPr>
        <w:t xml:space="preserve">4.2. </w:t>
      </w:r>
      <w:r w:rsidR="00545C01" w:rsidRPr="00274084">
        <w:rPr>
          <w:rFonts w:ascii="Times New Roman" w:hAnsi="Times New Roman" w:cs="Times New Roman"/>
        </w:rPr>
        <w:t>Цена настоящего договора определяется как п</w:t>
      </w:r>
      <w:r w:rsidR="000D6550" w:rsidRPr="00274084">
        <w:rPr>
          <w:rFonts w:ascii="Times New Roman" w:hAnsi="Times New Roman" w:cs="Times New Roman"/>
        </w:rPr>
        <w:t xml:space="preserve">роизведение цены единицы общей </w:t>
      </w:r>
      <w:r w:rsidR="00545C01" w:rsidRPr="00274084">
        <w:rPr>
          <w:rFonts w:ascii="Times New Roman" w:hAnsi="Times New Roman" w:cs="Times New Roman"/>
        </w:rPr>
        <w:t>площади</w:t>
      </w:r>
      <w:r w:rsidR="00545C01" w:rsidRPr="00CC3C10">
        <w:rPr>
          <w:rFonts w:ascii="Times New Roman" w:hAnsi="Times New Roman" w:cs="Times New Roman"/>
        </w:rPr>
        <w:t xml:space="preserve"> </w:t>
      </w:r>
      <w:r w:rsidR="00A51466" w:rsidRPr="00CC3C10">
        <w:rPr>
          <w:rFonts w:ascii="Times New Roman" w:hAnsi="Times New Roman" w:cs="Times New Roman"/>
        </w:rPr>
        <w:t>Объекта</w:t>
      </w:r>
      <w:r w:rsidR="00A51466" w:rsidRPr="00341B2D">
        <w:rPr>
          <w:rFonts w:ascii="Times New Roman" w:hAnsi="Times New Roman" w:cs="Times New Roman"/>
        </w:rPr>
        <w:t xml:space="preserve"> </w:t>
      </w:r>
      <w:r w:rsidR="00545C01" w:rsidRPr="00341B2D">
        <w:rPr>
          <w:rFonts w:ascii="Times New Roman" w:hAnsi="Times New Roman" w:cs="Times New Roman"/>
        </w:rPr>
        <w:t>и общ</w:t>
      </w:r>
      <w:r w:rsidR="000D6550" w:rsidRPr="00341B2D">
        <w:rPr>
          <w:rFonts w:ascii="Times New Roman" w:hAnsi="Times New Roman" w:cs="Times New Roman"/>
        </w:rPr>
        <w:t xml:space="preserve">ей площади </w:t>
      </w:r>
      <w:r w:rsidR="00A51466" w:rsidRPr="00341B2D">
        <w:rPr>
          <w:rFonts w:ascii="Times New Roman" w:hAnsi="Times New Roman" w:cs="Times New Roman"/>
        </w:rPr>
        <w:t xml:space="preserve">Объекта </w:t>
      </w:r>
      <w:r w:rsidR="00F50CE9" w:rsidRPr="00341B2D">
        <w:rPr>
          <w:rFonts w:ascii="Times New Roman" w:hAnsi="Times New Roman" w:cs="Times New Roman"/>
        </w:rPr>
        <w:t xml:space="preserve">и составляет </w:t>
      </w:r>
      <w:r w:rsidR="00545C01" w:rsidRPr="00341B2D">
        <w:rPr>
          <w:rFonts w:ascii="Times New Roman" w:hAnsi="Times New Roman" w:cs="Times New Roman"/>
        </w:rPr>
        <w:t>____________________ рублей ______ коп.</w:t>
      </w:r>
      <w:r w:rsidR="000D6550" w:rsidRPr="00341B2D">
        <w:rPr>
          <w:rFonts w:ascii="Times New Roman" w:hAnsi="Times New Roman" w:cs="Times New Roman"/>
        </w:rPr>
        <w:t xml:space="preserve"> из расчёта ________________ руб. ________</w:t>
      </w:r>
      <w:r w:rsidR="005A1BE7" w:rsidRPr="00341B2D">
        <w:rPr>
          <w:rFonts w:ascii="Times New Roman" w:hAnsi="Times New Roman" w:cs="Times New Roman"/>
        </w:rPr>
        <w:t xml:space="preserve">__ коп. за один квадратный метр. </w:t>
      </w:r>
      <w:r w:rsidR="000D6550" w:rsidRPr="00341B2D">
        <w:rPr>
          <w:rFonts w:ascii="Times New Roman" w:hAnsi="Times New Roman" w:cs="Times New Roman"/>
        </w:rPr>
        <w:t>Цена Договора НДС не облагается.</w:t>
      </w:r>
    </w:p>
    <w:p w14:paraId="144B5371" w14:textId="6208C0FB" w:rsidR="00900F42" w:rsidRPr="00341B2D" w:rsidRDefault="00900F42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4.</w:t>
      </w:r>
      <w:r w:rsidR="00856D72">
        <w:rPr>
          <w:rFonts w:ascii="Times New Roman" w:hAnsi="Times New Roman" w:cs="Times New Roman"/>
        </w:rPr>
        <w:t>3</w:t>
      </w:r>
      <w:r w:rsidRPr="00341B2D">
        <w:rPr>
          <w:rFonts w:ascii="Times New Roman" w:hAnsi="Times New Roman" w:cs="Times New Roman"/>
        </w:rPr>
        <w:t>. Цена Договора может быть изменена в случ</w:t>
      </w:r>
      <w:r w:rsidR="00856D72">
        <w:rPr>
          <w:rFonts w:ascii="Times New Roman" w:hAnsi="Times New Roman" w:cs="Times New Roman"/>
        </w:rPr>
        <w:t>ае</w:t>
      </w:r>
      <w:r w:rsidRPr="00341B2D">
        <w:rPr>
          <w:rFonts w:ascii="Times New Roman" w:hAnsi="Times New Roman" w:cs="Times New Roman"/>
        </w:rPr>
        <w:t>, предусмотренн</w:t>
      </w:r>
      <w:r w:rsidR="00856D72">
        <w:rPr>
          <w:rFonts w:ascii="Times New Roman" w:hAnsi="Times New Roman" w:cs="Times New Roman"/>
        </w:rPr>
        <w:t>ом</w:t>
      </w:r>
      <w:r w:rsidRPr="00341B2D">
        <w:rPr>
          <w:rFonts w:ascii="Times New Roman" w:hAnsi="Times New Roman" w:cs="Times New Roman"/>
        </w:rPr>
        <w:t xml:space="preserve"> п. </w:t>
      </w:r>
      <w:r w:rsidR="007644C1" w:rsidRPr="00341B2D">
        <w:rPr>
          <w:rFonts w:ascii="Times New Roman" w:hAnsi="Times New Roman" w:cs="Times New Roman"/>
        </w:rPr>
        <w:t>4.</w:t>
      </w:r>
      <w:r w:rsidR="00856D72">
        <w:rPr>
          <w:rFonts w:ascii="Times New Roman" w:hAnsi="Times New Roman" w:cs="Times New Roman"/>
        </w:rPr>
        <w:t>7</w:t>
      </w:r>
      <w:r w:rsidR="000E04CB" w:rsidRPr="00341B2D">
        <w:rPr>
          <w:rFonts w:ascii="Times New Roman" w:hAnsi="Times New Roman" w:cs="Times New Roman"/>
        </w:rPr>
        <w:t xml:space="preserve"> настоящего</w:t>
      </w:r>
      <w:r w:rsidRPr="00341B2D">
        <w:rPr>
          <w:rFonts w:ascii="Times New Roman" w:hAnsi="Times New Roman" w:cs="Times New Roman"/>
        </w:rPr>
        <w:t xml:space="preserve"> Договора.</w:t>
      </w:r>
    </w:p>
    <w:p w14:paraId="500D04EB" w14:textId="7C1A1E41" w:rsidR="00197757" w:rsidRPr="00341B2D" w:rsidRDefault="00197757" w:rsidP="001E7935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4.</w:t>
      </w:r>
      <w:r w:rsidR="00856D72">
        <w:rPr>
          <w:rFonts w:ascii="Times New Roman" w:hAnsi="Times New Roman" w:cs="Times New Roman"/>
        </w:rPr>
        <w:t>4</w:t>
      </w:r>
      <w:r w:rsidRPr="00341B2D">
        <w:rPr>
          <w:rFonts w:ascii="Times New Roman" w:hAnsi="Times New Roman" w:cs="Times New Roman"/>
        </w:rPr>
        <w:t>. Денежные средства, указанные в п.4.</w:t>
      </w:r>
      <w:r w:rsidR="00284922">
        <w:rPr>
          <w:rFonts w:ascii="Times New Roman" w:hAnsi="Times New Roman" w:cs="Times New Roman"/>
        </w:rPr>
        <w:t>2</w:t>
      </w:r>
      <w:r w:rsidRPr="00341B2D">
        <w:rPr>
          <w:rFonts w:ascii="Times New Roman" w:hAnsi="Times New Roman" w:cs="Times New Roman"/>
        </w:rPr>
        <w:t xml:space="preserve">. настоящего Договора, Участник долевого строительства перечисляет </w:t>
      </w:r>
      <w:r w:rsidRPr="00341B2D">
        <w:rPr>
          <w:rFonts w:ascii="Times New Roman" w:hAnsi="Times New Roman" w:cs="Times New Roman"/>
          <w:b/>
        </w:rPr>
        <w:t xml:space="preserve">на </w:t>
      </w:r>
      <w:r w:rsidR="00CF2D86" w:rsidRPr="00341B2D">
        <w:rPr>
          <w:rFonts w:ascii="Times New Roman" w:hAnsi="Times New Roman" w:cs="Times New Roman"/>
          <w:b/>
        </w:rPr>
        <w:t xml:space="preserve">специальный </w:t>
      </w:r>
      <w:r w:rsidRPr="00341B2D">
        <w:rPr>
          <w:rFonts w:ascii="Times New Roman" w:hAnsi="Times New Roman" w:cs="Times New Roman"/>
          <w:b/>
        </w:rPr>
        <w:t>счет эскроу</w:t>
      </w:r>
      <w:r w:rsidRPr="00341B2D">
        <w:rPr>
          <w:rFonts w:ascii="Times New Roman" w:hAnsi="Times New Roman" w:cs="Times New Roman"/>
        </w:rPr>
        <w:t xml:space="preserve">, который открывается Участником долевого строительства в уполномоченном банке </w:t>
      </w:r>
      <w:r w:rsidR="00112E97">
        <w:rPr>
          <w:rFonts w:ascii="Times New Roman" w:hAnsi="Times New Roman" w:cs="Times New Roman"/>
          <w:b/>
        </w:rPr>
        <w:t>ПАО Сбербанк</w:t>
      </w:r>
      <w:r w:rsidRPr="00341B2D">
        <w:rPr>
          <w:rFonts w:ascii="Times New Roman" w:hAnsi="Times New Roman" w:cs="Times New Roman"/>
          <w:b/>
        </w:rPr>
        <w:t xml:space="preserve"> (</w:t>
      </w:r>
      <w:r w:rsidR="00CF2D86" w:rsidRPr="00341B2D">
        <w:rPr>
          <w:rFonts w:ascii="Times New Roman" w:hAnsi="Times New Roman" w:cs="Times New Roman"/>
          <w:b/>
        </w:rPr>
        <w:t>далее - Э</w:t>
      </w:r>
      <w:r w:rsidRPr="00341B2D">
        <w:rPr>
          <w:rFonts w:ascii="Times New Roman" w:hAnsi="Times New Roman" w:cs="Times New Roman"/>
          <w:b/>
        </w:rPr>
        <w:t xml:space="preserve">скроу-агент) </w:t>
      </w:r>
      <w:r w:rsidR="00CF2D86" w:rsidRPr="00341B2D">
        <w:rPr>
          <w:rFonts w:ascii="Times New Roman" w:hAnsi="Times New Roman" w:cs="Times New Roman"/>
        </w:rPr>
        <w:t xml:space="preserve">для их учета и блокирования в целях перечисления Застройщику при </w:t>
      </w:r>
      <w:r w:rsidR="000E04CB" w:rsidRPr="00341B2D">
        <w:rPr>
          <w:rFonts w:ascii="Times New Roman" w:hAnsi="Times New Roman" w:cs="Times New Roman"/>
        </w:rPr>
        <w:t>наступлении</w:t>
      </w:r>
      <w:r w:rsidR="00CF2D86" w:rsidRPr="00341B2D">
        <w:rPr>
          <w:rFonts w:ascii="Times New Roman" w:hAnsi="Times New Roman" w:cs="Times New Roman"/>
        </w:rPr>
        <w:t xml:space="preserve"> условий, предусмотренных</w:t>
      </w:r>
      <w:r w:rsidR="00CF2D86" w:rsidRPr="00341B2D">
        <w:rPr>
          <w:rFonts w:ascii="Times New Roman" w:hAnsi="Times New Roman" w:cs="Times New Roman"/>
          <w:b/>
        </w:rPr>
        <w:t xml:space="preserve"> </w:t>
      </w:r>
      <w:r w:rsidRPr="00341B2D">
        <w:rPr>
          <w:rFonts w:ascii="Times New Roman" w:hAnsi="Times New Roman" w:cs="Times New Roman"/>
        </w:rPr>
        <w:t>Федеральн</w:t>
      </w:r>
      <w:r w:rsidR="00CF2D86" w:rsidRPr="00341B2D">
        <w:rPr>
          <w:rFonts w:ascii="Times New Roman" w:hAnsi="Times New Roman" w:cs="Times New Roman"/>
        </w:rPr>
        <w:t>ым</w:t>
      </w:r>
      <w:r w:rsidRPr="00341B2D">
        <w:rPr>
          <w:rFonts w:ascii="Times New Roman" w:hAnsi="Times New Roman" w:cs="Times New Roman"/>
        </w:rPr>
        <w:t xml:space="preserve"> закон</w:t>
      </w:r>
      <w:r w:rsidR="00CF2D86" w:rsidRPr="00341B2D">
        <w:rPr>
          <w:rFonts w:ascii="Times New Roman" w:hAnsi="Times New Roman" w:cs="Times New Roman"/>
        </w:rPr>
        <w:t>ом</w:t>
      </w:r>
      <w:r w:rsidR="000E04CB" w:rsidRPr="00341B2D">
        <w:rPr>
          <w:rFonts w:ascii="Times New Roman" w:hAnsi="Times New Roman" w:cs="Times New Roman"/>
        </w:rPr>
        <w:t xml:space="preserve"> № 214-ФЗ </w:t>
      </w:r>
      <w:r w:rsidR="00CF2D86" w:rsidRPr="00341B2D">
        <w:rPr>
          <w:rFonts w:ascii="Times New Roman" w:hAnsi="Times New Roman" w:cs="Times New Roman"/>
        </w:rPr>
        <w:t>и договором счета эскроу, з</w:t>
      </w:r>
      <w:r w:rsidR="00044DEB" w:rsidRPr="00341B2D">
        <w:rPr>
          <w:rFonts w:ascii="Times New Roman" w:hAnsi="Times New Roman" w:cs="Times New Roman"/>
        </w:rPr>
        <w:t>аключенным между Бенефициаром, Д</w:t>
      </w:r>
      <w:r w:rsidR="00CF2D86" w:rsidRPr="00341B2D">
        <w:rPr>
          <w:rFonts w:ascii="Times New Roman" w:hAnsi="Times New Roman" w:cs="Times New Roman"/>
        </w:rPr>
        <w:t xml:space="preserve">епонентом и Эскроу-агентом, на следующих условиях: </w:t>
      </w:r>
    </w:p>
    <w:p w14:paraId="6BFC454A" w14:textId="77777777" w:rsidR="00044DEB" w:rsidRPr="00341B2D" w:rsidRDefault="00044DEB" w:rsidP="001E7935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</w:p>
    <w:p w14:paraId="12465D45" w14:textId="77777777" w:rsidR="001E7935" w:rsidRDefault="00044DEB" w:rsidP="001E7935">
      <w:pPr>
        <w:contextualSpacing/>
        <w:jc w:val="both"/>
        <w:rPr>
          <w:rFonts w:ascii="Times New Roman" w:hAnsi="Times New Roman" w:cs="Times New Roman"/>
        </w:rPr>
      </w:pPr>
      <w:r w:rsidRPr="001E7935">
        <w:rPr>
          <w:rFonts w:ascii="Times New Roman" w:hAnsi="Times New Roman" w:cs="Times New Roman"/>
          <w:b/>
        </w:rPr>
        <w:t>Эскроу-агент:</w:t>
      </w:r>
      <w:r w:rsidRPr="001E7935">
        <w:rPr>
          <w:rFonts w:ascii="Times New Roman" w:hAnsi="Times New Roman" w:cs="Times New Roman"/>
        </w:rPr>
        <w:t xml:space="preserve"> </w:t>
      </w:r>
    </w:p>
    <w:p w14:paraId="3DF458FC" w14:textId="2866FEB6" w:rsidR="001E7935" w:rsidRDefault="001E7935" w:rsidP="001E7935">
      <w:pPr>
        <w:contextualSpacing/>
        <w:jc w:val="both"/>
        <w:rPr>
          <w:rFonts w:ascii="Times New Roman" w:hAnsi="Times New Roman" w:cs="Times New Roman"/>
        </w:rPr>
      </w:pPr>
      <w:r w:rsidRPr="001E7935">
        <w:rPr>
          <w:rFonts w:ascii="Times New Roman" w:hAnsi="Times New Roman" w:cs="Times New Roman"/>
        </w:rPr>
        <w:t>Публичное акционерное общество «Сбербанк России»</w:t>
      </w:r>
      <w:r w:rsidR="00044DEB" w:rsidRPr="001E7935">
        <w:rPr>
          <w:rFonts w:ascii="Times New Roman" w:hAnsi="Times New Roman" w:cs="Times New Roman"/>
        </w:rPr>
        <w:t xml:space="preserve"> (сокращенное наименование: </w:t>
      </w:r>
      <w:r>
        <w:rPr>
          <w:rFonts w:ascii="Times New Roman" w:hAnsi="Times New Roman" w:cs="Times New Roman"/>
        </w:rPr>
        <w:t>ПАО Сбербанк),</w:t>
      </w:r>
      <w:r w:rsidR="00044DEB" w:rsidRPr="001E7935">
        <w:rPr>
          <w:rFonts w:ascii="Times New Roman" w:hAnsi="Times New Roman" w:cs="Times New Roman"/>
        </w:rPr>
        <w:t xml:space="preserve"> </w:t>
      </w:r>
    </w:p>
    <w:p w14:paraId="30DD314E" w14:textId="77777777" w:rsidR="001E7935" w:rsidRDefault="001E7935" w:rsidP="001E7935">
      <w:pPr>
        <w:contextualSpacing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Генеральная лицензия на осуществление банковских операций </w:t>
      </w:r>
      <w:r w:rsidRPr="001E7935">
        <w:rPr>
          <w:rFonts w:ascii="Times New Roman" w:eastAsia="Segoe UI Symbol" w:hAnsi="Times New Roman" w:cs="Times New Roman"/>
        </w:rPr>
        <w:t>№</w:t>
      </w:r>
      <w:r w:rsidRPr="001E7935">
        <w:rPr>
          <w:rFonts w:ascii="Times New Roman" w:eastAsia="Times New Roman" w:hAnsi="Times New Roman" w:cs="Times New Roman"/>
        </w:rPr>
        <w:t xml:space="preserve"> 1481</w:t>
      </w:r>
      <w:r>
        <w:rPr>
          <w:rFonts w:ascii="Times New Roman" w:eastAsia="Times New Roman" w:hAnsi="Times New Roman"/>
        </w:rPr>
        <w:t xml:space="preserve"> от 11 августа 2015 года, </w:t>
      </w:r>
    </w:p>
    <w:p w14:paraId="4CA380F3" w14:textId="77777777" w:rsidR="001E7935" w:rsidRDefault="00044DEB" w:rsidP="001E7935">
      <w:pPr>
        <w:contextualSpacing/>
        <w:jc w:val="both"/>
        <w:rPr>
          <w:rFonts w:ascii="Times New Roman" w:hAnsi="Times New Roman" w:cs="Times New Roman"/>
        </w:rPr>
      </w:pPr>
      <w:r w:rsidRPr="001E7935">
        <w:rPr>
          <w:rFonts w:ascii="Times New Roman" w:hAnsi="Times New Roman" w:cs="Times New Roman"/>
          <w:u w:val="single"/>
        </w:rPr>
        <w:t>место нахождения и адрес:</w:t>
      </w:r>
      <w:r w:rsidRPr="001E7935">
        <w:rPr>
          <w:rFonts w:ascii="Times New Roman" w:hAnsi="Times New Roman" w:cs="Times New Roman"/>
        </w:rPr>
        <w:t xml:space="preserve"> </w:t>
      </w:r>
      <w:r w:rsidR="001E7935">
        <w:rPr>
          <w:rFonts w:ascii="Times New Roman" w:eastAsia="Times New Roman" w:hAnsi="Times New Roman"/>
        </w:rPr>
        <w:t>Российская Федерация, 117997, г. Москва,  ул. Вавилова, д.19</w:t>
      </w:r>
      <w:r w:rsidRPr="001E7935">
        <w:rPr>
          <w:rFonts w:ascii="Times New Roman" w:hAnsi="Times New Roman" w:cs="Times New Roman"/>
        </w:rPr>
        <w:t xml:space="preserve">, </w:t>
      </w:r>
    </w:p>
    <w:p w14:paraId="2CAF72ED" w14:textId="290FA329" w:rsidR="001E7935" w:rsidRDefault="00044DEB" w:rsidP="001E7935">
      <w:pPr>
        <w:contextualSpacing/>
        <w:jc w:val="both"/>
        <w:rPr>
          <w:rFonts w:ascii="Times New Roman" w:hAnsi="Times New Roman" w:cs="Times New Roman"/>
        </w:rPr>
      </w:pPr>
      <w:r w:rsidRPr="001E7935">
        <w:rPr>
          <w:rFonts w:ascii="Times New Roman" w:hAnsi="Times New Roman" w:cs="Times New Roman"/>
          <w:u w:val="single"/>
        </w:rPr>
        <w:t>адрес электронной почты:</w:t>
      </w:r>
      <w:r w:rsidRPr="001E7935">
        <w:rPr>
          <w:rFonts w:ascii="Times New Roman" w:hAnsi="Times New Roman" w:cs="Times New Roman"/>
        </w:rPr>
        <w:t xml:space="preserve"> </w:t>
      </w:r>
      <w:hyperlink r:id="rId8" w:history="1">
        <w:r w:rsidR="001E7935" w:rsidRPr="00D853F9">
          <w:rPr>
            <w:rStyle w:val="a4"/>
            <w:rFonts w:ascii="Times New Roman" w:eastAsia="Times New Roman" w:hAnsi="Times New Roman" w:cs="Times New Roman"/>
          </w:rPr>
          <w:t>Escrow_Sberbank@sberbank.ru</w:t>
        </w:r>
      </w:hyperlink>
      <w:r w:rsidR="001E7935" w:rsidRPr="001E7935">
        <w:rPr>
          <w:rFonts w:ascii="Times New Roman" w:hAnsi="Times New Roman" w:cs="Times New Roman"/>
        </w:rPr>
        <w:t xml:space="preserve"> </w:t>
      </w:r>
    </w:p>
    <w:p w14:paraId="792468C2" w14:textId="57F335E2" w:rsidR="001E7935" w:rsidRPr="001E7935" w:rsidRDefault="00044DEB" w:rsidP="001E7935">
      <w:pPr>
        <w:contextualSpacing/>
        <w:jc w:val="both"/>
        <w:rPr>
          <w:rFonts w:ascii="Times New Roman" w:eastAsia="Times New Roman" w:hAnsi="Times New Roman" w:cs="Times New Roman"/>
        </w:rPr>
      </w:pPr>
      <w:r w:rsidRPr="001E7935">
        <w:rPr>
          <w:rFonts w:ascii="Times New Roman" w:hAnsi="Times New Roman" w:cs="Times New Roman"/>
          <w:u w:val="single"/>
        </w:rPr>
        <w:t>номер телефона</w:t>
      </w:r>
      <w:r w:rsidRPr="001E7935">
        <w:rPr>
          <w:rFonts w:ascii="Times New Roman" w:hAnsi="Times New Roman" w:cs="Times New Roman"/>
        </w:rPr>
        <w:t xml:space="preserve">: </w:t>
      </w:r>
      <w:r w:rsidR="001E7935" w:rsidRPr="001E7935">
        <w:rPr>
          <w:rFonts w:ascii="Times New Roman" w:eastAsia="Times New Roman" w:hAnsi="Times New Roman" w:cs="Times New Roman"/>
        </w:rPr>
        <w:t>8-800-200-86-03</w:t>
      </w:r>
      <w:r w:rsidRPr="001E7935">
        <w:rPr>
          <w:rFonts w:ascii="Times New Roman" w:hAnsi="Times New Roman" w:cs="Times New Roman"/>
        </w:rPr>
        <w:t xml:space="preserve"> (далее также – Банк); </w:t>
      </w:r>
    </w:p>
    <w:p w14:paraId="07D935C7" w14:textId="75D5780B" w:rsidR="00044DEB" w:rsidRPr="00341B2D" w:rsidRDefault="00044DEB" w:rsidP="001E7935">
      <w:pPr>
        <w:pStyle w:val="Default"/>
        <w:spacing w:line="259" w:lineRule="auto"/>
        <w:contextualSpacing/>
        <w:jc w:val="both"/>
        <w:rPr>
          <w:sz w:val="22"/>
          <w:szCs w:val="22"/>
        </w:rPr>
      </w:pPr>
    </w:p>
    <w:p w14:paraId="1F1D6992" w14:textId="54436D9B" w:rsidR="00044DEB" w:rsidRPr="00341B2D" w:rsidRDefault="00044DEB" w:rsidP="001E7935">
      <w:pPr>
        <w:pStyle w:val="Default"/>
        <w:spacing w:line="259" w:lineRule="auto"/>
        <w:contextualSpacing/>
        <w:jc w:val="both"/>
        <w:rPr>
          <w:sz w:val="22"/>
          <w:szCs w:val="22"/>
        </w:rPr>
      </w:pPr>
      <w:r w:rsidRPr="001E7935">
        <w:rPr>
          <w:b/>
          <w:sz w:val="22"/>
          <w:szCs w:val="22"/>
        </w:rPr>
        <w:t>Депонент</w:t>
      </w:r>
      <w:r w:rsidRPr="00341B2D">
        <w:rPr>
          <w:sz w:val="22"/>
          <w:szCs w:val="22"/>
        </w:rPr>
        <w:t xml:space="preserve">: </w:t>
      </w:r>
      <w:r w:rsidRPr="00341B2D">
        <w:rPr>
          <w:bCs/>
          <w:sz w:val="22"/>
          <w:szCs w:val="22"/>
        </w:rPr>
        <w:t xml:space="preserve">_____________________________ (ФИО </w:t>
      </w:r>
      <w:r w:rsidRPr="00341B2D">
        <w:rPr>
          <w:i/>
          <w:sz w:val="22"/>
          <w:szCs w:val="22"/>
        </w:rPr>
        <w:t>Участника долевого строительства</w:t>
      </w:r>
      <w:r w:rsidRPr="00341B2D">
        <w:rPr>
          <w:sz w:val="22"/>
          <w:szCs w:val="22"/>
        </w:rPr>
        <w:t xml:space="preserve">); </w:t>
      </w:r>
    </w:p>
    <w:p w14:paraId="5CD7C4C7" w14:textId="77777777" w:rsidR="00044DEB" w:rsidRPr="00341B2D" w:rsidRDefault="00044DEB" w:rsidP="001E7935">
      <w:pPr>
        <w:pStyle w:val="Default"/>
        <w:spacing w:line="259" w:lineRule="auto"/>
        <w:contextualSpacing/>
        <w:jc w:val="both"/>
        <w:rPr>
          <w:sz w:val="22"/>
          <w:szCs w:val="22"/>
        </w:rPr>
      </w:pPr>
    </w:p>
    <w:p w14:paraId="4667B7B7" w14:textId="3F410363" w:rsidR="00044DEB" w:rsidRPr="00341B2D" w:rsidRDefault="00044DEB" w:rsidP="001E7935">
      <w:pPr>
        <w:pStyle w:val="Default"/>
        <w:spacing w:line="259" w:lineRule="auto"/>
        <w:contextualSpacing/>
        <w:jc w:val="both"/>
        <w:rPr>
          <w:bCs/>
          <w:sz w:val="22"/>
          <w:szCs w:val="22"/>
        </w:rPr>
      </w:pPr>
      <w:r w:rsidRPr="001E7935">
        <w:rPr>
          <w:b/>
          <w:sz w:val="22"/>
          <w:szCs w:val="22"/>
        </w:rPr>
        <w:t>Бенефициар</w:t>
      </w:r>
      <w:r w:rsidRPr="00341B2D">
        <w:rPr>
          <w:bCs/>
          <w:sz w:val="22"/>
          <w:szCs w:val="22"/>
        </w:rPr>
        <w:t xml:space="preserve">: </w:t>
      </w:r>
      <w:r w:rsidR="00875078" w:rsidRPr="00341B2D">
        <w:rPr>
          <w:bCs/>
          <w:sz w:val="22"/>
          <w:szCs w:val="22"/>
        </w:rPr>
        <w:t>Общество с ограниченной ответственностью Строительная компания «Мета»</w:t>
      </w:r>
      <w:r w:rsidRPr="00341B2D">
        <w:rPr>
          <w:bCs/>
          <w:sz w:val="22"/>
          <w:szCs w:val="22"/>
        </w:rPr>
        <w:t>;</w:t>
      </w:r>
    </w:p>
    <w:p w14:paraId="3C5CA858" w14:textId="77777777" w:rsidR="00044DEB" w:rsidRPr="00341B2D" w:rsidRDefault="00044DEB" w:rsidP="00AE4269">
      <w:pPr>
        <w:pStyle w:val="Default"/>
        <w:spacing w:line="259" w:lineRule="auto"/>
        <w:contextualSpacing/>
        <w:jc w:val="both"/>
        <w:rPr>
          <w:bCs/>
          <w:sz w:val="22"/>
          <w:szCs w:val="22"/>
        </w:rPr>
      </w:pPr>
    </w:p>
    <w:p w14:paraId="13FFD1BB" w14:textId="49B30226" w:rsidR="00044DEB" w:rsidRPr="00341B2D" w:rsidRDefault="00044DEB" w:rsidP="00AE4269">
      <w:pPr>
        <w:pStyle w:val="Default"/>
        <w:spacing w:line="259" w:lineRule="auto"/>
        <w:contextualSpacing/>
        <w:jc w:val="both"/>
        <w:rPr>
          <w:sz w:val="22"/>
          <w:szCs w:val="22"/>
        </w:rPr>
      </w:pPr>
      <w:r w:rsidRPr="001E7935">
        <w:rPr>
          <w:b/>
          <w:sz w:val="22"/>
          <w:szCs w:val="22"/>
        </w:rPr>
        <w:t>Депонируемая сумма</w:t>
      </w:r>
      <w:r w:rsidRPr="00341B2D">
        <w:rPr>
          <w:bCs/>
          <w:sz w:val="22"/>
          <w:szCs w:val="22"/>
        </w:rPr>
        <w:t>: ________________ (_____________________) рублей 00 копеек</w:t>
      </w:r>
      <w:r w:rsidRPr="00341B2D">
        <w:rPr>
          <w:sz w:val="22"/>
          <w:szCs w:val="22"/>
        </w:rPr>
        <w:t xml:space="preserve">; </w:t>
      </w:r>
    </w:p>
    <w:p w14:paraId="73663EE6" w14:textId="77777777" w:rsidR="00044DEB" w:rsidRPr="00341B2D" w:rsidRDefault="00044DEB" w:rsidP="00AE4269">
      <w:pPr>
        <w:pStyle w:val="Default"/>
        <w:spacing w:line="259" w:lineRule="auto"/>
        <w:contextualSpacing/>
        <w:jc w:val="both"/>
        <w:rPr>
          <w:sz w:val="22"/>
          <w:szCs w:val="22"/>
        </w:rPr>
      </w:pPr>
    </w:p>
    <w:p w14:paraId="581DBC23" w14:textId="6A42B082" w:rsidR="00044DEB" w:rsidRPr="00341B2D" w:rsidRDefault="00044DEB" w:rsidP="00AE4269">
      <w:pPr>
        <w:pStyle w:val="Default"/>
        <w:spacing w:line="259" w:lineRule="auto"/>
        <w:contextualSpacing/>
        <w:jc w:val="both"/>
        <w:rPr>
          <w:i/>
          <w:sz w:val="22"/>
          <w:szCs w:val="22"/>
        </w:rPr>
      </w:pPr>
      <w:r w:rsidRPr="001E7935">
        <w:rPr>
          <w:b/>
          <w:sz w:val="22"/>
          <w:szCs w:val="22"/>
        </w:rPr>
        <w:t>Срок условного депонирования денежных средств</w:t>
      </w:r>
      <w:r w:rsidRPr="00341B2D">
        <w:rPr>
          <w:sz w:val="22"/>
          <w:szCs w:val="22"/>
        </w:rPr>
        <w:t xml:space="preserve">: до </w:t>
      </w:r>
      <w:r w:rsidR="00112E97" w:rsidRPr="00112E97">
        <w:rPr>
          <w:sz w:val="22"/>
          <w:szCs w:val="22"/>
        </w:rPr>
        <w:t>«</w:t>
      </w:r>
      <w:r w:rsidR="00112E97">
        <w:rPr>
          <w:sz w:val="22"/>
          <w:szCs w:val="22"/>
        </w:rPr>
        <w:t>30» июня 2023</w:t>
      </w:r>
      <w:r w:rsidRPr="00341B2D">
        <w:rPr>
          <w:sz w:val="22"/>
          <w:szCs w:val="22"/>
        </w:rPr>
        <w:t xml:space="preserve"> г.  </w:t>
      </w:r>
    </w:p>
    <w:p w14:paraId="66F7336C" w14:textId="77777777" w:rsidR="007644C1" w:rsidRPr="00341B2D" w:rsidRDefault="007644C1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</w:p>
    <w:p w14:paraId="5CE5D243" w14:textId="0B437FEC" w:rsidR="00044DEB" w:rsidRPr="001E7935" w:rsidRDefault="007644C1" w:rsidP="001E7935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Денежные средства перечисляются Участником долевого строительства на счет эскроу в течение </w:t>
      </w:r>
      <w:r w:rsidR="000E04CB" w:rsidRPr="00341B2D">
        <w:rPr>
          <w:rFonts w:ascii="Times New Roman" w:hAnsi="Times New Roman" w:cs="Times New Roman"/>
        </w:rPr>
        <w:t>5 (пяти) рабочих</w:t>
      </w:r>
      <w:r w:rsidRPr="00341B2D">
        <w:rPr>
          <w:rFonts w:ascii="Times New Roman" w:hAnsi="Times New Roman" w:cs="Times New Roman"/>
        </w:rPr>
        <w:t xml:space="preserve"> дней с момента государственной регистрации настоящего Договора в </w:t>
      </w:r>
      <w:r w:rsidR="000E04CB" w:rsidRPr="00341B2D">
        <w:rPr>
          <w:rFonts w:ascii="Times New Roman" w:hAnsi="Times New Roman" w:cs="Times New Roman"/>
        </w:rPr>
        <w:t>установленном законом порядке</w:t>
      </w:r>
      <w:r w:rsidRPr="00341B2D">
        <w:rPr>
          <w:rFonts w:ascii="Times New Roman" w:hAnsi="Times New Roman" w:cs="Times New Roman"/>
        </w:rPr>
        <w:t>.</w:t>
      </w:r>
    </w:p>
    <w:p w14:paraId="07C77651" w14:textId="72807313" w:rsidR="00044DEB" w:rsidRPr="00341B2D" w:rsidRDefault="00044DEB" w:rsidP="00AE4269">
      <w:pPr>
        <w:pStyle w:val="Default"/>
        <w:spacing w:line="259" w:lineRule="auto"/>
        <w:ind w:firstLine="708"/>
        <w:contextualSpacing/>
        <w:jc w:val="both"/>
        <w:rPr>
          <w:sz w:val="22"/>
          <w:szCs w:val="22"/>
        </w:rPr>
      </w:pPr>
      <w:r w:rsidRPr="00341B2D">
        <w:rPr>
          <w:sz w:val="22"/>
          <w:szCs w:val="22"/>
        </w:rPr>
        <w:t xml:space="preserve">Депонируемая сумма перечисляется Эскроу-агентом на счет Бенефициара </w:t>
      </w:r>
      <w:r w:rsidR="007644C1" w:rsidRPr="00341B2D">
        <w:rPr>
          <w:sz w:val="22"/>
          <w:szCs w:val="22"/>
        </w:rPr>
        <w:t xml:space="preserve">(Застройщика), указанный в разделе «Адреса и реквизиты сторон» настоящего Договора, </w:t>
      </w:r>
      <w:r w:rsidRPr="00341B2D">
        <w:rPr>
          <w:sz w:val="22"/>
          <w:szCs w:val="22"/>
        </w:rPr>
        <w:t xml:space="preserve">не позднее 10 (Десяти) рабочих дней после предоставления Застройщиком Эскроу-агенту разрешения на ввод в эксплуатацию </w:t>
      </w:r>
      <w:r w:rsidR="002B77FC" w:rsidRPr="001E7935">
        <w:rPr>
          <w:sz w:val="22"/>
          <w:szCs w:val="22"/>
        </w:rPr>
        <w:t xml:space="preserve">блок-секции 2 </w:t>
      </w:r>
      <w:r w:rsidRPr="001E7935">
        <w:rPr>
          <w:sz w:val="22"/>
          <w:szCs w:val="22"/>
        </w:rPr>
        <w:t>Жилого дома</w:t>
      </w:r>
      <w:r w:rsidRPr="00341B2D">
        <w:rPr>
          <w:sz w:val="22"/>
          <w:szCs w:val="22"/>
        </w:rPr>
        <w:t xml:space="preserve"> или размещения сведений об этом в единой информационной системе жилищного строительства. </w:t>
      </w:r>
    </w:p>
    <w:p w14:paraId="1E4F809B" w14:textId="77777777" w:rsidR="00CF2D86" w:rsidRPr="00341B2D" w:rsidRDefault="00CF2D86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</w:rPr>
      </w:pPr>
    </w:p>
    <w:p w14:paraId="5DB26AC7" w14:textId="18368F75" w:rsidR="00B772B6" w:rsidRDefault="00B772B6" w:rsidP="00AE4269">
      <w:pPr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</w:rPr>
      </w:pPr>
      <w:r w:rsidRPr="00827310">
        <w:rPr>
          <w:rFonts w:ascii="Times New Roman" w:hAnsi="Times New Roman" w:cs="Times New Roman"/>
        </w:rPr>
        <w:t>4.</w:t>
      </w:r>
      <w:r w:rsidR="00856D72">
        <w:rPr>
          <w:rFonts w:ascii="Times New Roman" w:hAnsi="Times New Roman" w:cs="Times New Roman"/>
        </w:rPr>
        <w:t>4</w:t>
      </w:r>
      <w:r w:rsidRPr="00827310">
        <w:rPr>
          <w:rFonts w:ascii="Times New Roman" w:hAnsi="Times New Roman" w:cs="Times New Roman"/>
        </w:rPr>
        <w:t xml:space="preserve">.1. </w:t>
      </w:r>
      <w:r w:rsidRPr="00827310">
        <w:rPr>
          <w:rFonts w:ascii="Times New Roman" w:hAnsi="Times New Roman" w:cs="Times New Roman"/>
          <w:b/>
          <w:i/>
        </w:rPr>
        <w:t xml:space="preserve">Прописываются </w:t>
      </w:r>
      <w:r w:rsidRPr="00827310">
        <w:rPr>
          <w:rFonts w:ascii="Times New Roman" w:hAnsi="Times New Roman" w:cs="Times New Roman"/>
          <w:b/>
          <w:i/>
          <w:u w:val="single"/>
        </w:rPr>
        <w:t>в</w:t>
      </w:r>
      <w:r w:rsidRPr="00827310">
        <w:rPr>
          <w:rFonts w:ascii="Times New Roman" w:hAnsi="Times New Roman" w:cs="Times New Roman"/>
          <w:b/>
          <w:bCs/>
          <w:i/>
          <w:iCs/>
          <w:u w:val="single"/>
        </w:rPr>
        <w:t>ариации расчетов</w:t>
      </w:r>
      <w:r w:rsidRPr="00827310">
        <w:rPr>
          <w:rFonts w:ascii="Times New Roman" w:hAnsi="Times New Roman" w:cs="Times New Roman"/>
          <w:b/>
          <w:bCs/>
          <w:i/>
          <w:iCs/>
        </w:rPr>
        <w:t xml:space="preserve"> (могут быть прописаны по согласованию с банком-залогодержателем ипотеки, госорганами и </w:t>
      </w:r>
      <w:r w:rsidR="00D765C4" w:rsidRPr="00827310">
        <w:rPr>
          <w:rFonts w:ascii="Times New Roman" w:hAnsi="Times New Roman" w:cs="Times New Roman"/>
          <w:b/>
          <w:bCs/>
          <w:i/>
          <w:iCs/>
        </w:rPr>
        <w:t xml:space="preserve">иными организациями </w:t>
      </w:r>
      <w:r w:rsidRPr="00827310">
        <w:rPr>
          <w:rFonts w:ascii="Times New Roman" w:hAnsi="Times New Roman" w:cs="Times New Roman"/>
          <w:b/>
          <w:bCs/>
          <w:i/>
          <w:iCs/>
        </w:rPr>
        <w:t>в зависимости от способов оплаты путем выбора необходимого условия).</w:t>
      </w:r>
    </w:p>
    <w:p w14:paraId="002A2DDC" w14:textId="77777777" w:rsidR="00FF0F31" w:rsidRPr="00341B2D" w:rsidRDefault="00FF0F31" w:rsidP="00AE4269">
      <w:pPr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1770399C" w14:textId="017FA86A" w:rsidR="00B772B6" w:rsidRPr="00341B2D" w:rsidRDefault="00B772B6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4.</w:t>
      </w:r>
      <w:r w:rsidR="00856D72">
        <w:rPr>
          <w:rFonts w:ascii="Times New Roman" w:hAnsi="Times New Roman" w:cs="Times New Roman"/>
        </w:rPr>
        <w:t>5</w:t>
      </w:r>
      <w:r w:rsidRPr="00341B2D">
        <w:rPr>
          <w:rFonts w:ascii="Times New Roman" w:hAnsi="Times New Roman" w:cs="Times New Roman"/>
        </w:rPr>
        <w:t>. Обязательство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эскроу, открытый в соответствии с п. 4.</w:t>
      </w:r>
      <w:r w:rsidR="00856D72">
        <w:rPr>
          <w:rFonts w:ascii="Times New Roman" w:hAnsi="Times New Roman" w:cs="Times New Roman"/>
        </w:rPr>
        <w:t>4</w:t>
      </w:r>
      <w:r w:rsidRPr="00341B2D">
        <w:rPr>
          <w:rFonts w:ascii="Times New Roman" w:hAnsi="Times New Roman" w:cs="Times New Roman"/>
        </w:rPr>
        <w:t xml:space="preserve"> настоящего Договора.</w:t>
      </w:r>
    </w:p>
    <w:p w14:paraId="52AE74A8" w14:textId="73B79537" w:rsidR="008B7E18" w:rsidRPr="00341B2D" w:rsidRDefault="00B772B6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4.</w:t>
      </w:r>
      <w:r w:rsidR="00856D72">
        <w:rPr>
          <w:rFonts w:ascii="Times New Roman" w:hAnsi="Times New Roman" w:cs="Times New Roman"/>
        </w:rPr>
        <w:t>6</w:t>
      </w:r>
      <w:r w:rsidRPr="00341B2D">
        <w:rPr>
          <w:rFonts w:ascii="Times New Roman" w:hAnsi="Times New Roman" w:cs="Times New Roman"/>
        </w:rPr>
        <w:t xml:space="preserve">. В Цену Договора не включены расходы, связанные с государственной регистрацией настоящего Договора </w:t>
      </w:r>
      <w:r w:rsidR="00D765C4" w:rsidRPr="00341B2D">
        <w:rPr>
          <w:rFonts w:ascii="Times New Roman" w:hAnsi="Times New Roman" w:cs="Times New Roman"/>
        </w:rPr>
        <w:t xml:space="preserve">и дополнительных соглашений к нему </w:t>
      </w:r>
      <w:r w:rsidRPr="00341B2D">
        <w:rPr>
          <w:rFonts w:ascii="Times New Roman" w:hAnsi="Times New Roman" w:cs="Times New Roman"/>
        </w:rPr>
        <w:t>в Управлении Федеральной службы государственной регис</w:t>
      </w:r>
      <w:r w:rsidR="00D765C4" w:rsidRPr="00341B2D">
        <w:rPr>
          <w:rFonts w:ascii="Times New Roman" w:hAnsi="Times New Roman" w:cs="Times New Roman"/>
        </w:rPr>
        <w:t>трации, кадастра и картографии</w:t>
      </w:r>
      <w:r w:rsidRPr="00341B2D">
        <w:rPr>
          <w:rFonts w:ascii="Times New Roman" w:hAnsi="Times New Roman" w:cs="Times New Roman"/>
        </w:rPr>
        <w:t xml:space="preserve">, </w:t>
      </w:r>
      <w:r w:rsidR="00D765C4" w:rsidRPr="00341B2D">
        <w:rPr>
          <w:rFonts w:ascii="Times New Roman" w:hAnsi="Times New Roman" w:cs="Times New Roman"/>
        </w:rPr>
        <w:t xml:space="preserve">а также </w:t>
      </w:r>
      <w:r w:rsidRPr="00341B2D">
        <w:rPr>
          <w:rFonts w:ascii="Times New Roman" w:hAnsi="Times New Roman" w:cs="Times New Roman"/>
        </w:rPr>
        <w:t xml:space="preserve">услуги по подготовке и передаче </w:t>
      </w:r>
      <w:r w:rsidR="00D765C4" w:rsidRPr="00341B2D">
        <w:rPr>
          <w:rFonts w:ascii="Times New Roman" w:hAnsi="Times New Roman" w:cs="Times New Roman"/>
        </w:rPr>
        <w:t xml:space="preserve">иных </w:t>
      </w:r>
      <w:r w:rsidRPr="00341B2D">
        <w:rPr>
          <w:rFonts w:ascii="Times New Roman" w:hAnsi="Times New Roman" w:cs="Times New Roman"/>
        </w:rPr>
        <w:t xml:space="preserve">документов, необходимых для </w:t>
      </w:r>
      <w:r w:rsidR="00D765C4" w:rsidRPr="00341B2D">
        <w:rPr>
          <w:rFonts w:ascii="Times New Roman" w:hAnsi="Times New Roman" w:cs="Times New Roman"/>
        </w:rPr>
        <w:t xml:space="preserve">последующей </w:t>
      </w:r>
      <w:r w:rsidRPr="00341B2D">
        <w:rPr>
          <w:rFonts w:ascii="Times New Roman" w:hAnsi="Times New Roman" w:cs="Times New Roman"/>
        </w:rPr>
        <w:t xml:space="preserve">государственной регистрации права собственности Участника долевого строительства на </w:t>
      </w:r>
      <w:r w:rsidR="00D765C4" w:rsidRPr="00341B2D">
        <w:rPr>
          <w:rFonts w:ascii="Times New Roman" w:hAnsi="Times New Roman" w:cs="Times New Roman"/>
        </w:rPr>
        <w:t>Объект</w:t>
      </w:r>
      <w:r w:rsidRPr="00341B2D">
        <w:rPr>
          <w:rFonts w:ascii="Times New Roman" w:hAnsi="Times New Roman" w:cs="Times New Roman"/>
        </w:rPr>
        <w:t>.</w:t>
      </w:r>
    </w:p>
    <w:p w14:paraId="2540F269" w14:textId="35341662" w:rsidR="00052C6A" w:rsidRPr="000F4DB9" w:rsidRDefault="00052C6A" w:rsidP="00052C6A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F4DB9">
        <w:rPr>
          <w:rFonts w:ascii="Times New Roman" w:hAnsi="Times New Roman" w:cs="Times New Roman"/>
        </w:rPr>
        <w:t>4.</w:t>
      </w:r>
      <w:r w:rsidR="00856D72">
        <w:rPr>
          <w:rFonts w:ascii="Times New Roman" w:hAnsi="Times New Roman" w:cs="Times New Roman"/>
        </w:rPr>
        <w:t>7</w:t>
      </w:r>
      <w:r w:rsidRPr="000F4DB9">
        <w:rPr>
          <w:rFonts w:ascii="Times New Roman" w:hAnsi="Times New Roman" w:cs="Times New Roman"/>
        </w:rPr>
        <w:t>. В случае расхождения общей площади Объекта долевого строительства, указанной в настоящем Договоре и общей фактической площади Объекта долевого строительства, более, чем на 3%, цена настоящег</w:t>
      </w:r>
      <w:r w:rsidR="00B423EE" w:rsidRPr="000F4DB9">
        <w:rPr>
          <w:rFonts w:ascii="Times New Roman" w:hAnsi="Times New Roman" w:cs="Times New Roman"/>
        </w:rPr>
        <w:t>о Договора изменяется в большую</w:t>
      </w:r>
      <w:r w:rsidRPr="000F4DB9">
        <w:rPr>
          <w:rFonts w:ascii="Times New Roman" w:hAnsi="Times New Roman" w:cs="Times New Roman"/>
        </w:rPr>
        <w:t xml:space="preserve"> либо в меньшую сторону, в соответствии с п. 4.</w:t>
      </w:r>
      <w:r w:rsidR="00856D72">
        <w:rPr>
          <w:rFonts w:ascii="Times New Roman" w:hAnsi="Times New Roman" w:cs="Times New Roman"/>
        </w:rPr>
        <w:t>8</w:t>
      </w:r>
      <w:r w:rsidRPr="000F4DB9">
        <w:rPr>
          <w:rFonts w:ascii="Times New Roman" w:hAnsi="Times New Roman" w:cs="Times New Roman"/>
        </w:rPr>
        <w:t xml:space="preserve">. настоящего Договора. </w:t>
      </w:r>
    </w:p>
    <w:p w14:paraId="47A05EA4" w14:textId="7659E45A" w:rsidR="00052C6A" w:rsidRPr="000F4DB9" w:rsidRDefault="00052C6A" w:rsidP="00052C6A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F4DB9">
        <w:rPr>
          <w:rFonts w:ascii="Times New Roman" w:hAnsi="Times New Roman" w:cs="Times New Roman"/>
        </w:rPr>
        <w:t>Общая фактическая площадь Объекта долевого строительства определяется на основании данных технического плана многоквартирного дома, выполненного аттестованным кадастровым инженером. В целях исчисления расхождения общей площади Объекта долевого строительства, указанной в настоящем Договоре и общей фактической площади Объекта долевого строительства, площадь лоджии не учитывается.</w:t>
      </w:r>
    </w:p>
    <w:p w14:paraId="6E5B91C4" w14:textId="678D4007" w:rsidR="00052C6A" w:rsidRPr="000F4DB9" w:rsidRDefault="00052C6A" w:rsidP="00052C6A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F4DB9">
        <w:rPr>
          <w:rFonts w:ascii="Times New Roman" w:hAnsi="Times New Roman" w:cs="Times New Roman"/>
        </w:rPr>
        <w:t>4.</w:t>
      </w:r>
      <w:r w:rsidR="00856D72">
        <w:rPr>
          <w:rFonts w:ascii="Times New Roman" w:hAnsi="Times New Roman" w:cs="Times New Roman"/>
        </w:rPr>
        <w:t>8</w:t>
      </w:r>
      <w:r w:rsidRPr="000F4DB9">
        <w:rPr>
          <w:rFonts w:ascii="Times New Roman" w:hAnsi="Times New Roman" w:cs="Times New Roman"/>
        </w:rPr>
        <w:t xml:space="preserve">. В случае наступления условий, предусмотренных </w:t>
      </w:r>
      <w:proofErr w:type="spellStart"/>
      <w:r w:rsidRPr="000F4DB9">
        <w:rPr>
          <w:rFonts w:ascii="Times New Roman" w:hAnsi="Times New Roman" w:cs="Times New Roman"/>
        </w:rPr>
        <w:t>абз</w:t>
      </w:r>
      <w:proofErr w:type="spellEnd"/>
      <w:r w:rsidRPr="000F4DB9">
        <w:rPr>
          <w:rFonts w:ascii="Times New Roman" w:hAnsi="Times New Roman" w:cs="Times New Roman"/>
        </w:rPr>
        <w:t>. 1 п. 4.</w:t>
      </w:r>
      <w:r w:rsidR="00856D72">
        <w:rPr>
          <w:rFonts w:ascii="Times New Roman" w:hAnsi="Times New Roman" w:cs="Times New Roman"/>
        </w:rPr>
        <w:t>7</w:t>
      </w:r>
      <w:r w:rsidRPr="000F4DB9">
        <w:rPr>
          <w:rFonts w:ascii="Times New Roman" w:hAnsi="Times New Roman" w:cs="Times New Roman"/>
        </w:rPr>
        <w:t xml:space="preserve">. настоящего Договора, цена настоящего Договора считается измененной и определяется как произведение общей фактической площади Объекта долевого строительства на стоимость одного квадратного метра общей площади Объекта долевого строительства, указываемую в п. </w:t>
      </w:r>
      <w:r w:rsidR="00AF08F1" w:rsidRPr="000F4DB9">
        <w:rPr>
          <w:rFonts w:ascii="Times New Roman" w:hAnsi="Times New Roman" w:cs="Times New Roman"/>
        </w:rPr>
        <w:t>1.2.</w:t>
      </w:r>
      <w:r w:rsidRPr="000F4DB9">
        <w:rPr>
          <w:rFonts w:ascii="Times New Roman" w:hAnsi="Times New Roman" w:cs="Times New Roman"/>
        </w:rPr>
        <w:t xml:space="preserve"> настоящего Договора.</w:t>
      </w:r>
      <w:r w:rsidR="00F6780A">
        <w:rPr>
          <w:rFonts w:ascii="Times New Roman" w:hAnsi="Times New Roman" w:cs="Times New Roman"/>
        </w:rPr>
        <w:t xml:space="preserve"> </w:t>
      </w:r>
    </w:p>
    <w:p w14:paraId="26A51CA1" w14:textId="7DFA4FD3" w:rsidR="00AF08F1" w:rsidRPr="000F4DB9" w:rsidRDefault="00B423EE" w:rsidP="00AF08F1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F4DB9">
        <w:rPr>
          <w:rFonts w:ascii="Times New Roman" w:hAnsi="Times New Roman" w:cs="Times New Roman"/>
        </w:rPr>
        <w:t>4.</w:t>
      </w:r>
      <w:r w:rsidR="00856D72">
        <w:rPr>
          <w:rFonts w:ascii="Times New Roman" w:hAnsi="Times New Roman" w:cs="Times New Roman"/>
        </w:rPr>
        <w:t>9</w:t>
      </w:r>
      <w:r w:rsidR="00AF08F1" w:rsidRPr="000F4DB9">
        <w:rPr>
          <w:rFonts w:ascii="Times New Roman" w:hAnsi="Times New Roman" w:cs="Times New Roman"/>
        </w:rPr>
        <w:t>. Застройщик направляет Участнику долевого строительства уведомление об отклонении фактической общей площади Объекта от общей площади Объекта, указанной в пункте 1.2. настоящего Договора, и о сумме доплаты Участником долевого строительства или сумме возврата Застройщиком</w:t>
      </w:r>
      <w:r w:rsidRPr="000F4DB9">
        <w:rPr>
          <w:rFonts w:ascii="Times New Roman" w:hAnsi="Times New Roman" w:cs="Times New Roman"/>
        </w:rPr>
        <w:t>.</w:t>
      </w:r>
      <w:r w:rsidR="00AF08F1" w:rsidRPr="000F4DB9">
        <w:rPr>
          <w:rFonts w:ascii="Times New Roman" w:hAnsi="Times New Roman" w:cs="Times New Roman"/>
        </w:rPr>
        <w:t xml:space="preserve"> </w:t>
      </w:r>
    </w:p>
    <w:p w14:paraId="58886784" w14:textId="2E9F4EC5" w:rsidR="00A65B6D" w:rsidRPr="00FA3BE3" w:rsidRDefault="00B423EE" w:rsidP="00A65B6D">
      <w:pPr>
        <w:ind w:firstLine="708"/>
        <w:jc w:val="both"/>
        <w:rPr>
          <w:rFonts w:ascii="Times New Roman" w:hAnsi="Times New Roman" w:cs="Times New Roman"/>
        </w:rPr>
      </w:pPr>
      <w:r w:rsidRPr="000F4DB9">
        <w:rPr>
          <w:rFonts w:ascii="Times New Roman" w:hAnsi="Times New Roman" w:cs="Times New Roman"/>
        </w:rPr>
        <w:t>4.1</w:t>
      </w:r>
      <w:r w:rsidR="00856D72">
        <w:rPr>
          <w:rFonts w:ascii="Times New Roman" w:hAnsi="Times New Roman" w:cs="Times New Roman"/>
        </w:rPr>
        <w:t>0</w:t>
      </w:r>
      <w:r w:rsidR="00AF08F1" w:rsidRPr="000F4DB9">
        <w:rPr>
          <w:rFonts w:ascii="Times New Roman" w:hAnsi="Times New Roman" w:cs="Times New Roman"/>
        </w:rPr>
        <w:t xml:space="preserve">. В случае наступления обстоятельств для доплаты цены договора Участник долевого строительства обязуется до передачи ему Объекта, в срок не позднее </w:t>
      </w:r>
      <w:r w:rsidR="00A65B6D" w:rsidRPr="000F4DB9">
        <w:rPr>
          <w:rFonts w:ascii="Times New Roman" w:hAnsi="Times New Roman" w:cs="Times New Roman"/>
        </w:rPr>
        <w:t>5 (</w:t>
      </w:r>
      <w:r w:rsidR="00AF08F1" w:rsidRPr="000F4DB9">
        <w:rPr>
          <w:rFonts w:ascii="Times New Roman" w:hAnsi="Times New Roman" w:cs="Times New Roman"/>
        </w:rPr>
        <w:t>Пяти) рабочих дней с момента получения уведомления о доплате внести сумму доплаты на специализированный банковский счет Застройщика, указанный в разделе «Адреса и реквизиты сторон» настоящего договора, путем безналичного перечисления денежных средств.</w:t>
      </w:r>
      <w:r w:rsidR="00A65B6D" w:rsidRPr="00A65B6D">
        <w:rPr>
          <w:rFonts w:ascii="Times New Roman" w:hAnsi="Times New Roman" w:cs="Times New Roman"/>
        </w:rPr>
        <w:t xml:space="preserve"> </w:t>
      </w:r>
      <w:r w:rsidR="00A65B6D" w:rsidRPr="00FA3BE3">
        <w:rPr>
          <w:rFonts w:ascii="Times New Roman" w:hAnsi="Times New Roman" w:cs="Times New Roman"/>
        </w:rPr>
        <w:t xml:space="preserve">Если счет эскроу </w:t>
      </w:r>
      <w:r w:rsidR="00A65B6D">
        <w:rPr>
          <w:rFonts w:ascii="Times New Roman" w:hAnsi="Times New Roman" w:cs="Times New Roman"/>
        </w:rPr>
        <w:t xml:space="preserve">к этому моменту </w:t>
      </w:r>
      <w:r w:rsidR="00A65B6D" w:rsidRPr="00FA3BE3">
        <w:rPr>
          <w:rFonts w:ascii="Times New Roman" w:hAnsi="Times New Roman" w:cs="Times New Roman"/>
        </w:rPr>
        <w:t>не закрыт, оплат</w:t>
      </w:r>
      <w:r w:rsidR="00092FA2">
        <w:rPr>
          <w:rFonts w:ascii="Times New Roman" w:hAnsi="Times New Roman" w:cs="Times New Roman"/>
        </w:rPr>
        <w:t>а</w:t>
      </w:r>
      <w:r w:rsidR="00A65B6D" w:rsidRPr="00FA3BE3">
        <w:rPr>
          <w:rFonts w:ascii="Times New Roman" w:hAnsi="Times New Roman" w:cs="Times New Roman"/>
        </w:rPr>
        <w:t xml:space="preserve"> </w:t>
      </w:r>
      <w:r w:rsidR="00092FA2">
        <w:rPr>
          <w:rFonts w:ascii="Times New Roman" w:hAnsi="Times New Roman" w:cs="Times New Roman"/>
        </w:rPr>
        <w:t>производится на этот счет эскроу</w:t>
      </w:r>
      <w:r w:rsidR="00A65B6D" w:rsidRPr="00FA3BE3">
        <w:rPr>
          <w:rFonts w:ascii="Times New Roman" w:hAnsi="Times New Roman" w:cs="Times New Roman"/>
        </w:rPr>
        <w:t>.</w:t>
      </w:r>
    </w:p>
    <w:p w14:paraId="1AA1BCEA" w14:textId="3F75DE88" w:rsidR="00AF08F1" w:rsidRPr="000F4DB9" w:rsidRDefault="00AF08F1" w:rsidP="00AF08F1">
      <w:pPr>
        <w:ind w:firstLine="709"/>
        <w:contextualSpacing/>
        <w:jc w:val="both"/>
        <w:rPr>
          <w:rFonts w:ascii="Times New Roman" w:hAnsi="Times New Roman" w:cs="Times New Roman"/>
        </w:rPr>
      </w:pPr>
    </w:p>
    <w:p w14:paraId="5CF9FE1C" w14:textId="5F47E076" w:rsidR="00AF08F1" w:rsidRPr="000F4DB9" w:rsidRDefault="00B423EE" w:rsidP="00AF08F1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F4DB9">
        <w:rPr>
          <w:rFonts w:ascii="Times New Roman" w:hAnsi="Times New Roman" w:cs="Times New Roman"/>
        </w:rPr>
        <w:t>4.1</w:t>
      </w:r>
      <w:r w:rsidR="00856D72">
        <w:rPr>
          <w:rFonts w:ascii="Times New Roman" w:hAnsi="Times New Roman" w:cs="Times New Roman"/>
        </w:rPr>
        <w:t>1</w:t>
      </w:r>
      <w:r w:rsidR="00AF08F1" w:rsidRPr="000F4DB9">
        <w:rPr>
          <w:rFonts w:ascii="Times New Roman" w:hAnsi="Times New Roman" w:cs="Times New Roman"/>
        </w:rPr>
        <w:t>. В случае наступления обстоятельств для возврата Застройщиком части цены договора Участник долевого строительства обязуется до передачи ему Объекта предоставить номер банковского счета и иные реквизиты, необходимые для перечисления денежных средств.</w:t>
      </w:r>
    </w:p>
    <w:p w14:paraId="7D965C93" w14:textId="271C55B8" w:rsidR="00AF08F1" w:rsidRPr="000F4DB9" w:rsidRDefault="00AF08F1" w:rsidP="00AF08F1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F4DB9">
        <w:rPr>
          <w:rFonts w:ascii="Times New Roman" w:hAnsi="Times New Roman" w:cs="Times New Roman"/>
        </w:rPr>
        <w:lastRenderedPageBreak/>
        <w:t xml:space="preserve">Застройщик обязуется в течение 5 (Пяти) банковских дней с момента подписания акта о передаче Объекта долевого строительства возвратить излишне перечисленные денежные средства Участнику долевого строительства. </w:t>
      </w:r>
    </w:p>
    <w:p w14:paraId="0C6A5C88" w14:textId="1590B2BC" w:rsidR="00AF08F1" w:rsidRPr="000F4DB9" w:rsidRDefault="00AF08F1" w:rsidP="00AF08F1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F4DB9">
        <w:rPr>
          <w:rFonts w:ascii="Times New Roman" w:hAnsi="Times New Roman" w:cs="Times New Roman"/>
        </w:rPr>
        <w:t xml:space="preserve">В случае </w:t>
      </w:r>
      <w:proofErr w:type="spellStart"/>
      <w:r w:rsidRPr="000F4DB9">
        <w:rPr>
          <w:rFonts w:ascii="Times New Roman" w:hAnsi="Times New Roman" w:cs="Times New Roman"/>
        </w:rPr>
        <w:t>непредоставления</w:t>
      </w:r>
      <w:proofErr w:type="spellEnd"/>
      <w:r w:rsidRPr="000F4DB9">
        <w:rPr>
          <w:rFonts w:ascii="Times New Roman" w:hAnsi="Times New Roman" w:cs="Times New Roman"/>
        </w:rPr>
        <w:t xml:space="preserve"> или несвоевременного предоставления Участником долевого строительства банковских реквизитов Застройщик не несет ответственности за несвоевременное перечисление излишне оплаченных денежных средств.</w:t>
      </w:r>
    </w:p>
    <w:p w14:paraId="28ED8D10" w14:textId="1774AF6B" w:rsidR="00AF08F1" w:rsidRPr="000F4DB9" w:rsidRDefault="00AF08F1" w:rsidP="00B423EE">
      <w:pPr>
        <w:contextualSpacing/>
        <w:jc w:val="both"/>
        <w:rPr>
          <w:rFonts w:ascii="Times New Roman" w:hAnsi="Times New Roman" w:cs="Times New Roman"/>
        </w:rPr>
      </w:pPr>
    </w:p>
    <w:p w14:paraId="640C4725" w14:textId="77777777" w:rsidR="007644C1" w:rsidRPr="000F4DB9" w:rsidRDefault="007644C1" w:rsidP="00AE4269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</w:rPr>
      </w:pPr>
    </w:p>
    <w:p w14:paraId="52921401" w14:textId="77777777" w:rsidR="00ED1076" w:rsidRPr="000F4DB9" w:rsidRDefault="002E01A3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0F4DB9">
        <w:rPr>
          <w:rFonts w:ascii="Times New Roman" w:hAnsi="Times New Roman" w:cs="Times New Roman"/>
          <w:b/>
        </w:rPr>
        <w:t>5. Порядок передачи объекта долевого строительства</w:t>
      </w:r>
    </w:p>
    <w:p w14:paraId="23021157" w14:textId="0F47DA65" w:rsidR="002E01A3" w:rsidRPr="00341B2D" w:rsidRDefault="002E01A3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0F4DB9">
        <w:rPr>
          <w:rFonts w:ascii="Times New Roman" w:hAnsi="Times New Roman" w:cs="Times New Roman"/>
        </w:rPr>
        <w:t>5.1. 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 Цены договора. Объект передается Участнику долевого строит</w:t>
      </w:r>
      <w:r w:rsidRPr="00341B2D">
        <w:rPr>
          <w:rFonts w:ascii="Times New Roman" w:hAnsi="Times New Roman" w:cs="Times New Roman"/>
        </w:rPr>
        <w:t>ельства только после полного исполнения обязательства Участника долевого строительства по оплате Цены договора.</w:t>
      </w:r>
    </w:p>
    <w:p w14:paraId="21600D3A" w14:textId="77777777" w:rsidR="002E01A3" w:rsidRPr="00341B2D" w:rsidRDefault="002E01A3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5.2. Передача Объекта Застройщиком и принятие его Участником долевого строительства осуществляется по подписываемому Застройщиком и Участником долевого строительства передаточному акту.</w:t>
      </w:r>
    </w:p>
    <w:p w14:paraId="7CE81CA5" w14:textId="24DD2897" w:rsidR="002E01A3" w:rsidRPr="00341B2D" w:rsidRDefault="002E01A3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5.3. Застройщик не менее чем за месяц до наступления, установленн</w:t>
      </w:r>
      <w:r w:rsidR="00CB7CB4" w:rsidRPr="00341B2D">
        <w:rPr>
          <w:rFonts w:ascii="Times New Roman" w:hAnsi="Times New Roman" w:cs="Times New Roman"/>
        </w:rPr>
        <w:t>ого в пункте 3.3</w:t>
      </w:r>
      <w:r w:rsidRPr="00341B2D">
        <w:rPr>
          <w:rFonts w:ascii="Times New Roman" w:hAnsi="Times New Roman" w:cs="Times New Roman"/>
        </w:rPr>
        <w:t xml:space="preserve">. Договора, срока передачи Объекта обязан направить Участнику долевого строительства сообщение о завершении строительства </w:t>
      </w:r>
      <w:r w:rsidR="004562C8" w:rsidRPr="00341B2D">
        <w:rPr>
          <w:rFonts w:ascii="Times New Roman" w:hAnsi="Times New Roman" w:cs="Times New Roman"/>
        </w:rPr>
        <w:t>Жилого дома</w:t>
      </w:r>
      <w:r w:rsidRPr="00341B2D">
        <w:rPr>
          <w:rFonts w:ascii="Times New Roman" w:hAnsi="Times New Roman" w:cs="Times New Roman"/>
        </w:rPr>
        <w:t xml:space="preserve"> и о готовности Объекта к передаче. Сообщение должно быть направлено по почте заказным письмом с описью вложения по указанному в Договоре почтовому адресу Участника долевого строительства или вручено Участнику долевого строительства лично под расписку.</w:t>
      </w:r>
    </w:p>
    <w:p w14:paraId="6F9FD715" w14:textId="479EA303" w:rsidR="002E01A3" w:rsidRPr="00341B2D" w:rsidRDefault="002E01A3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5.4. Участник долевого строительства, получивший сообщение Застройщика о завершении строительства </w:t>
      </w:r>
      <w:r w:rsidR="004562C8" w:rsidRPr="00341B2D">
        <w:rPr>
          <w:rFonts w:ascii="Times New Roman" w:hAnsi="Times New Roman" w:cs="Times New Roman"/>
        </w:rPr>
        <w:t>Жилого дома</w:t>
      </w:r>
      <w:r w:rsidRPr="00341B2D">
        <w:rPr>
          <w:rFonts w:ascii="Times New Roman" w:hAnsi="Times New Roman" w:cs="Times New Roman"/>
        </w:rPr>
        <w:t xml:space="preserve"> и о готовности Объекта к передаче, обязан приступить к его принятию в течение 7 (Семи) рабочих дней со дня получения указанного сообщения, для чего прибыть в указанное Застройщиком место для подписания передаточного акта. </w:t>
      </w:r>
    </w:p>
    <w:p w14:paraId="6938115B" w14:textId="77777777" w:rsidR="00AE4269" w:rsidRPr="00341B2D" w:rsidRDefault="002E01A3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5.5. В случае обнаружения в ходе принятия Объекта несоответствий Объекта требованиям, указанным в части 1 статьи 7 </w:t>
      </w:r>
      <w:r w:rsidR="00DC4F7A" w:rsidRPr="00341B2D">
        <w:rPr>
          <w:rFonts w:ascii="Times New Roman" w:hAnsi="Times New Roman" w:cs="Times New Roman"/>
        </w:rPr>
        <w:t>Федерального з</w:t>
      </w:r>
      <w:r w:rsidRPr="00341B2D">
        <w:rPr>
          <w:rFonts w:ascii="Times New Roman" w:hAnsi="Times New Roman" w:cs="Times New Roman"/>
        </w:rPr>
        <w:t>акона №214-ФЗ, Участник долевого строительства вправе потребовать от Застройщика составления акта, в котором указываются данные несоответствия и отказаться от подписания акта приема-передачи Объекта до момента их устранения. В течение 7 (семи) рабочих дней после получения от Застройщика уведомления об устранении недостатков, Участник долевого строительства обязан явиться и повторно приступить к принятию Объекта.</w:t>
      </w:r>
    </w:p>
    <w:p w14:paraId="386AB10F" w14:textId="77777777" w:rsidR="00AE4269" w:rsidRPr="00341B2D" w:rsidRDefault="002E01A3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5.6. При уклонении Участника долевого строительства от принятия Объекта в установленны</w:t>
      </w:r>
      <w:r w:rsidR="00AB1685" w:rsidRPr="00341B2D">
        <w:rPr>
          <w:rFonts w:ascii="Times New Roman" w:hAnsi="Times New Roman" w:cs="Times New Roman"/>
        </w:rPr>
        <w:t>й в п. 5.4. настоящего Д</w:t>
      </w:r>
      <w:r w:rsidRPr="00341B2D">
        <w:rPr>
          <w:rFonts w:ascii="Times New Roman" w:hAnsi="Times New Roman" w:cs="Times New Roman"/>
        </w:rPr>
        <w:t>оговора срок, или при отказе от принятия Объекта (за исключением составления акта о несоответствии Объекта требованиям законодательства или договора), в том числе при наличии у Застройщика сведений о получении Участником долевого строительства сообщения Застройщика, направленного в со</w:t>
      </w:r>
      <w:r w:rsidR="00AB1685" w:rsidRPr="00341B2D">
        <w:rPr>
          <w:rFonts w:ascii="Times New Roman" w:hAnsi="Times New Roman" w:cs="Times New Roman"/>
        </w:rPr>
        <w:t>ответствии с п. 5.3 настоящего Д</w:t>
      </w:r>
      <w:r w:rsidRPr="00341B2D">
        <w:rPr>
          <w:rFonts w:ascii="Times New Roman" w:hAnsi="Times New Roman" w:cs="Times New Roman"/>
        </w:rPr>
        <w:t>оговора,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</w:t>
      </w:r>
      <w:r w:rsidR="00AB1685" w:rsidRPr="00341B2D">
        <w:rPr>
          <w:rFonts w:ascii="Times New Roman" w:hAnsi="Times New Roman" w:cs="Times New Roman"/>
        </w:rPr>
        <w:t>а по указанному им в настоящем Д</w:t>
      </w:r>
      <w:r w:rsidRPr="00341B2D">
        <w:rPr>
          <w:rFonts w:ascii="Times New Roman" w:hAnsi="Times New Roman" w:cs="Times New Roman"/>
        </w:rPr>
        <w:t>оговоре адресу, Застройщик по истечении двух месяцев со д</w:t>
      </w:r>
      <w:r w:rsidR="00AB1685" w:rsidRPr="00341B2D">
        <w:rPr>
          <w:rFonts w:ascii="Times New Roman" w:hAnsi="Times New Roman" w:cs="Times New Roman"/>
        </w:rPr>
        <w:t>ня, предусмотренного настоящим Д</w:t>
      </w:r>
      <w:r w:rsidRPr="00341B2D">
        <w:rPr>
          <w:rFonts w:ascii="Times New Roman" w:hAnsi="Times New Roman" w:cs="Times New Roman"/>
        </w:rPr>
        <w:t>оговором для передачи Объекта, вправе составить односторонний акт о передаче Объекта. Дата составления одностороннего акта является моментом надлежащего исполнения обязанности Застройщика по передаче Объекта Участнику долевого строительства. При этом риск случайной гибели Объекта признается перешедшим к Участнику долевого строительства со дня подписания сторонами передаточного акта о передаче Объекта либо со дня составления Застройщиком одност</w:t>
      </w:r>
      <w:r w:rsidR="00AE4269" w:rsidRPr="00341B2D">
        <w:rPr>
          <w:rFonts w:ascii="Times New Roman" w:hAnsi="Times New Roman" w:cs="Times New Roman"/>
        </w:rPr>
        <w:t>ороннего акта передачи Объекта.</w:t>
      </w:r>
    </w:p>
    <w:p w14:paraId="272E0709" w14:textId="156AAC8F" w:rsidR="002E01A3" w:rsidRPr="00341B2D" w:rsidRDefault="002E01A3" w:rsidP="00AE4269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5.7. С даты подписания передаточного акта о передаче Объекта (с даты составления одностороннего акта о передаче Объекта долевого строительства) Участник долевого строительства становится ответственным за его сохранность и приобретает обязательства по уплате всех расходов, связанных с его содержанием, техническим обслуживанием и обеспечением надлежащего санитарного состояния, участвует соразмерно его доле в расходах, связанных с эксплуатацией, техническим обслуживанием и ремонтом общего имущества </w:t>
      </w:r>
      <w:r w:rsidR="004562C8" w:rsidRPr="00341B2D">
        <w:rPr>
          <w:rFonts w:ascii="Times New Roman" w:hAnsi="Times New Roman" w:cs="Times New Roman"/>
        </w:rPr>
        <w:t>Жилого дома</w:t>
      </w:r>
      <w:r w:rsidRPr="00341B2D">
        <w:rPr>
          <w:rFonts w:ascii="Times New Roman" w:hAnsi="Times New Roman" w:cs="Times New Roman"/>
        </w:rPr>
        <w:t xml:space="preserve">. </w:t>
      </w:r>
    </w:p>
    <w:p w14:paraId="1CA29E5D" w14:textId="77777777" w:rsidR="004838D9" w:rsidRDefault="004838D9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</w:p>
    <w:p w14:paraId="6EA0DEAE" w14:textId="2ADA8810" w:rsidR="00F50CE9" w:rsidRPr="00341B2D" w:rsidRDefault="00F50CE9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6. Права и обязанности Сторон</w:t>
      </w:r>
    </w:p>
    <w:p w14:paraId="2C8BA329" w14:textId="77777777" w:rsidR="00F50CE9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6.1. Застройщик обязуется:</w:t>
      </w:r>
    </w:p>
    <w:p w14:paraId="30602915" w14:textId="6091ECAB" w:rsidR="00311CB0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lastRenderedPageBreak/>
        <w:t xml:space="preserve">6.1.1. </w:t>
      </w:r>
      <w:r w:rsidR="006E4B1F" w:rsidRPr="00341B2D">
        <w:rPr>
          <w:rFonts w:ascii="Times New Roman" w:hAnsi="Times New Roman" w:cs="Times New Roman"/>
        </w:rPr>
        <w:t>Осуществить комплекс организационных и технических мероприятий, направленных на обесп</w:t>
      </w:r>
      <w:r w:rsidR="000D6E06" w:rsidRPr="00341B2D">
        <w:rPr>
          <w:rFonts w:ascii="Times New Roman" w:hAnsi="Times New Roman" w:cs="Times New Roman"/>
        </w:rPr>
        <w:t xml:space="preserve">ечение строительства </w:t>
      </w:r>
      <w:r w:rsidR="004562C8" w:rsidRPr="00341B2D">
        <w:rPr>
          <w:rFonts w:ascii="Times New Roman" w:hAnsi="Times New Roman" w:cs="Times New Roman"/>
        </w:rPr>
        <w:t>Жилого дома</w:t>
      </w:r>
      <w:r w:rsidR="006E4B1F" w:rsidRPr="00341B2D">
        <w:rPr>
          <w:rFonts w:ascii="Times New Roman" w:hAnsi="Times New Roman" w:cs="Times New Roman"/>
        </w:rPr>
        <w:t xml:space="preserve"> в соответствии с проектной документацией и сроками строительства и в установленном порядке</w:t>
      </w:r>
      <w:r w:rsidR="000D6E06" w:rsidRPr="00341B2D">
        <w:rPr>
          <w:rFonts w:ascii="Times New Roman" w:hAnsi="Times New Roman" w:cs="Times New Roman"/>
        </w:rPr>
        <w:t xml:space="preserve"> получить разрешение на ввод в эксплуатацию.</w:t>
      </w:r>
    </w:p>
    <w:p w14:paraId="6D225D52" w14:textId="0CAE1511" w:rsidR="000D6E06" w:rsidRPr="00341B2D" w:rsidRDefault="006E4B1F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6.1.2. </w:t>
      </w:r>
      <w:r w:rsidR="00F50CE9" w:rsidRPr="00341B2D">
        <w:rPr>
          <w:rFonts w:ascii="Times New Roman" w:hAnsi="Times New Roman" w:cs="Times New Roman"/>
        </w:rPr>
        <w:t>По окончании строительства и получения Застройщик</w:t>
      </w:r>
      <w:r w:rsidR="000D6E06" w:rsidRPr="00341B2D">
        <w:rPr>
          <w:rFonts w:ascii="Times New Roman" w:hAnsi="Times New Roman" w:cs="Times New Roman"/>
        </w:rPr>
        <w:t xml:space="preserve">ом разрешения на ввод </w:t>
      </w:r>
      <w:r w:rsidRPr="00341B2D">
        <w:rPr>
          <w:rFonts w:ascii="Times New Roman" w:hAnsi="Times New Roman" w:cs="Times New Roman"/>
        </w:rPr>
        <w:t xml:space="preserve">в </w:t>
      </w:r>
      <w:r w:rsidR="000D6E06" w:rsidRPr="00341B2D">
        <w:rPr>
          <w:rFonts w:ascii="Times New Roman" w:hAnsi="Times New Roman" w:cs="Times New Roman"/>
        </w:rPr>
        <w:t xml:space="preserve">эксплуатацию передать Объект </w:t>
      </w:r>
      <w:r w:rsidR="00F50CE9" w:rsidRPr="00341B2D">
        <w:rPr>
          <w:rFonts w:ascii="Times New Roman" w:hAnsi="Times New Roman" w:cs="Times New Roman"/>
        </w:rPr>
        <w:t>Участнику долевого</w:t>
      </w:r>
      <w:r w:rsidRPr="00341B2D">
        <w:rPr>
          <w:rFonts w:ascii="Times New Roman" w:hAnsi="Times New Roman" w:cs="Times New Roman"/>
        </w:rPr>
        <w:t xml:space="preserve"> строительства по передаточному </w:t>
      </w:r>
      <w:r w:rsidR="00F50CE9" w:rsidRPr="00341B2D">
        <w:rPr>
          <w:rFonts w:ascii="Times New Roman" w:hAnsi="Times New Roman" w:cs="Times New Roman"/>
        </w:rPr>
        <w:t xml:space="preserve">акту </w:t>
      </w:r>
      <w:r w:rsidR="005E3FEA" w:rsidRPr="00341B2D">
        <w:rPr>
          <w:rFonts w:ascii="Times New Roman" w:hAnsi="Times New Roman" w:cs="Times New Roman"/>
        </w:rPr>
        <w:t xml:space="preserve">в соответствии с разделом 5 настоящего Договора </w:t>
      </w:r>
      <w:r w:rsidR="00F50CE9" w:rsidRPr="00341B2D">
        <w:rPr>
          <w:rFonts w:ascii="Times New Roman" w:hAnsi="Times New Roman" w:cs="Times New Roman"/>
        </w:rPr>
        <w:t>при условии выполнения Уч</w:t>
      </w:r>
      <w:r w:rsidRPr="00341B2D">
        <w:rPr>
          <w:rFonts w:ascii="Times New Roman" w:hAnsi="Times New Roman" w:cs="Times New Roman"/>
        </w:rPr>
        <w:t xml:space="preserve">астником долевого строительства </w:t>
      </w:r>
      <w:r w:rsidR="00F50CE9" w:rsidRPr="00341B2D">
        <w:rPr>
          <w:rFonts w:ascii="Times New Roman" w:hAnsi="Times New Roman" w:cs="Times New Roman"/>
        </w:rPr>
        <w:t>свои</w:t>
      </w:r>
      <w:r w:rsidR="000D6E06" w:rsidRPr="00341B2D">
        <w:rPr>
          <w:rFonts w:ascii="Times New Roman" w:hAnsi="Times New Roman" w:cs="Times New Roman"/>
        </w:rPr>
        <w:t>х обязательств по</w:t>
      </w:r>
      <w:r w:rsidR="003A17FB" w:rsidRPr="00341B2D">
        <w:rPr>
          <w:rFonts w:ascii="Times New Roman" w:hAnsi="Times New Roman" w:cs="Times New Roman"/>
        </w:rPr>
        <w:t xml:space="preserve"> оплате цены Договора в полном объеме</w:t>
      </w:r>
      <w:r w:rsidR="000D6E06" w:rsidRPr="00341B2D">
        <w:rPr>
          <w:rFonts w:ascii="Times New Roman" w:hAnsi="Times New Roman" w:cs="Times New Roman"/>
        </w:rPr>
        <w:t>.</w:t>
      </w:r>
    </w:p>
    <w:p w14:paraId="3F966B30" w14:textId="60DBE29C" w:rsidR="000D6E06" w:rsidRPr="00341B2D" w:rsidRDefault="000D6E06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6.1.3</w:t>
      </w:r>
      <w:r w:rsidR="00B574AD" w:rsidRPr="00341B2D">
        <w:rPr>
          <w:rFonts w:ascii="Times New Roman" w:hAnsi="Times New Roman" w:cs="Times New Roman"/>
        </w:rPr>
        <w:t xml:space="preserve">. </w:t>
      </w:r>
      <w:r w:rsidR="00F051F0" w:rsidRPr="00341B2D">
        <w:rPr>
          <w:rFonts w:ascii="Times New Roman" w:hAnsi="Times New Roman" w:cs="Times New Roman"/>
        </w:rPr>
        <w:t>В</w:t>
      </w:r>
      <w:r w:rsidR="00B574AD" w:rsidRPr="00341B2D">
        <w:rPr>
          <w:rFonts w:ascii="Times New Roman" w:hAnsi="Times New Roman" w:cs="Times New Roman"/>
        </w:rPr>
        <w:t xml:space="preserve"> соответствии со ст. 20,21 Федерального закона № 214-ФЗ предоставлять по требованию Участника долевого строительства информацию</w:t>
      </w:r>
      <w:r w:rsidR="00C74B28" w:rsidRPr="00341B2D">
        <w:rPr>
          <w:rFonts w:ascii="Times New Roman" w:hAnsi="Times New Roman" w:cs="Times New Roman"/>
        </w:rPr>
        <w:t xml:space="preserve"> о Застройщике и информацию о проекте строительства.</w:t>
      </w:r>
    </w:p>
    <w:p w14:paraId="341A084E" w14:textId="50576B62" w:rsidR="00F34A59" w:rsidRPr="00341B2D" w:rsidRDefault="000D6E06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6.1.4</w:t>
      </w:r>
      <w:r w:rsidR="00C74B28" w:rsidRPr="00341B2D">
        <w:rPr>
          <w:rFonts w:ascii="Times New Roman" w:hAnsi="Times New Roman" w:cs="Times New Roman"/>
        </w:rPr>
        <w:t>. В случае</w:t>
      </w:r>
      <w:r w:rsidRPr="00341B2D">
        <w:rPr>
          <w:rFonts w:ascii="Times New Roman" w:hAnsi="Times New Roman" w:cs="Times New Roman"/>
        </w:rPr>
        <w:t xml:space="preserve">, если строительство </w:t>
      </w:r>
      <w:r w:rsidR="004562C8" w:rsidRPr="00341B2D">
        <w:rPr>
          <w:rFonts w:ascii="Times New Roman" w:hAnsi="Times New Roman" w:cs="Times New Roman"/>
        </w:rPr>
        <w:t>Жилого дома</w:t>
      </w:r>
      <w:r w:rsidR="00C74B28" w:rsidRPr="00341B2D">
        <w:rPr>
          <w:rFonts w:ascii="Times New Roman" w:hAnsi="Times New Roman" w:cs="Times New Roman"/>
        </w:rPr>
        <w:t xml:space="preserve"> не может быть завершено в предусмот</w:t>
      </w:r>
      <w:r w:rsidR="000E6CB0" w:rsidRPr="00341B2D">
        <w:rPr>
          <w:rFonts w:ascii="Times New Roman" w:hAnsi="Times New Roman" w:cs="Times New Roman"/>
        </w:rPr>
        <w:t>ренный настоящим Договором срок</w:t>
      </w:r>
      <w:r w:rsidR="00C74B28" w:rsidRPr="00341B2D">
        <w:rPr>
          <w:rFonts w:ascii="Times New Roman" w:hAnsi="Times New Roman" w:cs="Times New Roman"/>
        </w:rPr>
        <w:t xml:space="preserve">, Застройщик не позднее,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по </w:t>
      </w:r>
      <w:r w:rsidR="000E6CB0" w:rsidRPr="00341B2D">
        <w:rPr>
          <w:rFonts w:ascii="Times New Roman" w:hAnsi="Times New Roman" w:cs="Times New Roman"/>
        </w:rPr>
        <w:t xml:space="preserve">почтовому </w:t>
      </w:r>
      <w:r w:rsidR="00C74B28" w:rsidRPr="00341B2D">
        <w:rPr>
          <w:rFonts w:ascii="Times New Roman" w:hAnsi="Times New Roman" w:cs="Times New Roman"/>
        </w:rPr>
        <w:t>адресу Участника долевого строительства, у</w:t>
      </w:r>
      <w:r w:rsidR="001F390C" w:rsidRPr="00341B2D">
        <w:rPr>
          <w:rFonts w:ascii="Times New Roman" w:hAnsi="Times New Roman" w:cs="Times New Roman"/>
        </w:rPr>
        <w:t>казанному в настоящем Договоре.</w:t>
      </w:r>
    </w:p>
    <w:p w14:paraId="719659BF" w14:textId="2FFDD858" w:rsidR="009B7287" w:rsidRPr="00341B2D" w:rsidRDefault="008E53B8" w:rsidP="00AE4269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6.1.5. </w:t>
      </w:r>
      <w:r w:rsidR="009B7287" w:rsidRPr="00341B2D">
        <w:rPr>
          <w:rFonts w:ascii="Times New Roman" w:hAnsi="Times New Roman" w:cs="Times New Roman"/>
        </w:rPr>
        <w:t>В случае изменения Застройщиком своих реквизитов, указанных в настоящем договоре, Застройщик обязуется уведомить об этом Участника долевого строительства не позднее 10 (десяти) календарных дней с даты их изменения. Надлежащим уведомлением будет являться размещение информации об изменениях на сайте https://наш.дом.рф.</w:t>
      </w:r>
    </w:p>
    <w:p w14:paraId="7B2F6758" w14:textId="2BE454CF" w:rsidR="00F50CE9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6.2. Застройщик имеет право:</w:t>
      </w:r>
    </w:p>
    <w:p w14:paraId="08B8AE34" w14:textId="1817A67B" w:rsidR="00622414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6.2.1. </w:t>
      </w:r>
      <w:r w:rsidR="00F051F0" w:rsidRPr="00341B2D">
        <w:rPr>
          <w:rFonts w:ascii="Times New Roman" w:hAnsi="Times New Roman" w:cs="Times New Roman"/>
        </w:rPr>
        <w:t>Д</w:t>
      </w:r>
      <w:r w:rsidR="001F390C" w:rsidRPr="00341B2D">
        <w:rPr>
          <w:rFonts w:ascii="Times New Roman" w:hAnsi="Times New Roman" w:cs="Times New Roman"/>
        </w:rPr>
        <w:t>о получения разрешения на</w:t>
      </w:r>
      <w:r w:rsidR="0089688B" w:rsidRPr="00341B2D">
        <w:rPr>
          <w:rFonts w:ascii="Times New Roman" w:hAnsi="Times New Roman" w:cs="Times New Roman"/>
        </w:rPr>
        <w:t xml:space="preserve"> ввод в эксплуатацию </w:t>
      </w:r>
      <w:r w:rsidR="004562C8" w:rsidRPr="00341B2D">
        <w:rPr>
          <w:rFonts w:ascii="Times New Roman" w:hAnsi="Times New Roman" w:cs="Times New Roman"/>
        </w:rPr>
        <w:t>Жилого дома</w:t>
      </w:r>
      <w:r w:rsidR="001F390C" w:rsidRPr="00341B2D">
        <w:rPr>
          <w:rFonts w:ascii="Times New Roman" w:hAnsi="Times New Roman" w:cs="Times New Roman"/>
        </w:rPr>
        <w:t xml:space="preserve"> в одностороннем порядке вносить изменения и дополнения в проектную документацию. Участник долевого строительства предоставляет Застройщику право без дополнительных распоряжений и согласований со стороны Участника долевого строительства, изменять проектную документацию, проектную декларацию и иные необходимые документы в </w:t>
      </w:r>
      <w:r w:rsidR="00E819B2" w:rsidRPr="00341B2D">
        <w:rPr>
          <w:rFonts w:ascii="Times New Roman" w:hAnsi="Times New Roman" w:cs="Times New Roman"/>
        </w:rPr>
        <w:t>процессе стро</w:t>
      </w:r>
      <w:r w:rsidR="00F34A59" w:rsidRPr="00341B2D">
        <w:rPr>
          <w:rFonts w:ascii="Times New Roman" w:hAnsi="Times New Roman" w:cs="Times New Roman"/>
        </w:rPr>
        <w:t xml:space="preserve">ительства </w:t>
      </w:r>
      <w:r w:rsidR="004562C8" w:rsidRPr="00341B2D">
        <w:rPr>
          <w:rFonts w:ascii="Times New Roman" w:hAnsi="Times New Roman" w:cs="Times New Roman"/>
        </w:rPr>
        <w:t>Жилого дома</w:t>
      </w:r>
      <w:r w:rsidR="00622414" w:rsidRPr="00341B2D">
        <w:rPr>
          <w:rFonts w:ascii="Times New Roman" w:hAnsi="Times New Roman" w:cs="Times New Roman"/>
        </w:rPr>
        <w:t xml:space="preserve">, в том числе в части изменения общего имущества, осуществлять строительство на земельном участке, указанном в п. 1.1. настоящего Договора, объектов недвижимости в соответствии с видами разрешенного использования земельного участка, производить раздел земельного участка, выдел из земельного участка другого земельного участка, перераспределение земельного участка с иными земельными участками, объединение земельного участка с иными земельными участками в целях образования земельных участков для строительства и эксплуатации </w:t>
      </w:r>
      <w:r w:rsidR="004562C8" w:rsidRPr="00341B2D">
        <w:rPr>
          <w:rFonts w:ascii="Times New Roman" w:hAnsi="Times New Roman" w:cs="Times New Roman"/>
        </w:rPr>
        <w:t>Жилого дома</w:t>
      </w:r>
      <w:r w:rsidR="00622414" w:rsidRPr="00341B2D">
        <w:rPr>
          <w:rFonts w:ascii="Times New Roman" w:hAnsi="Times New Roman" w:cs="Times New Roman"/>
        </w:rPr>
        <w:t xml:space="preserve"> или иных строящихся на земельном участке объектов недвижимости, изменять границы и площадь земельного участка, формировать части земельного участка, осуществлять кадастровый учет вновь образованных земельных участков и (или) частей земельного участка, вносить соответствующие изменения в договор аренды/субаренды земельного участка, указанного в п.1.1. настоящего Договора, изменять предмет ипотеки и переносить записи ЕГРН о регистрации сделок – договоров долевого участия в строительстве на земельный участок, образованный для строи</w:t>
      </w:r>
      <w:r w:rsidR="008A72EE" w:rsidRPr="00341B2D">
        <w:rPr>
          <w:rFonts w:ascii="Times New Roman" w:hAnsi="Times New Roman" w:cs="Times New Roman"/>
        </w:rPr>
        <w:t xml:space="preserve">тельства и эксплуатации </w:t>
      </w:r>
      <w:r w:rsidR="004562C8" w:rsidRPr="00341B2D">
        <w:rPr>
          <w:rFonts w:ascii="Times New Roman" w:hAnsi="Times New Roman" w:cs="Times New Roman"/>
        </w:rPr>
        <w:t>Жилого дома</w:t>
      </w:r>
      <w:r w:rsidR="008A72EE" w:rsidRPr="00341B2D">
        <w:rPr>
          <w:rFonts w:ascii="Times New Roman" w:hAnsi="Times New Roman" w:cs="Times New Roman"/>
        </w:rPr>
        <w:t>.</w:t>
      </w:r>
    </w:p>
    <w:p w14:paraId="7D618503" w14:textId="52E8F463" w:rsidR="00F34A59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6.2.2. Досрочно испол</w:t>
      </w:r>
      <w:r w:rsidR="00F34A59" w:rsidRPr="00341B2D">
        <w:rPr>
          <w:rFonts w:ascii="Times New Roman" w:hAnsi="Times New Roman" w:cs="Times New Roman"/>
        </w:rPr>
        <w:t xml:space="preserve">нить обязанность по вводу </w:t>
      </w:r>
      <w:r w:rsidR="004562C8" w:rsidRPr="00341B2D">
        <w:rPr>
          <w:rFonts w:ascii="Times New Roman" w:hAnsi="Times New Roman" w:cs="Times New Roman"/>
        </w:rPr>
        <w:t>Жилого дома</w:t>
      </w:r>
      <w:r w:rsidR="001F390C" w:rsidRPr="00341B2D">
        <w:rPr>
          <w:rFonts w:ascii="Times New Roman" w:hAnsi="Times New Roman" w:cs="Times New Roman"/>
        </w:rPr>
        <w:t xml:space="preserve"> в эксплуатацию и передаче </w:t>
      </w:r>
      <w:r w:rsidR="00F34A59" w:rsidRPr="00341B2D">
        <w:rPr>
          <w:rFonts w:ascii="Times New Roman" w:hAnsi="Times New Roman" w:cs="Times New Roman"/>
        </w:rPr>
        <w:t xml:space="preserve">Объекта </w:t>
      </w:r>
      <w:r w:rsidRPr="00341B2D">
        <w:rPr>
          <w:rFonts w:ascii="Times New Roman" w:hAnsi="Times New Roman" w:cs="Times New Roman"/>
        </w:rPr>
        <w:t>Участнику долевого строительства. Для и</w:t>
      </w:r>
      <w:r w:rsidR="001F390C" w:rsidRPr="00341B2D">
        <w:rPr>
          <w:rFonts w:ascii="Times New Roman" w:hAnsi="Times New Roman" w:cs="Times New Roman"/>
        </w:rPr>
        <w:t xml:space="preserve">нициирования досрочной передачи </w:t>
      </w:r>
      <w:r w:rsidR="00F34A59" w:rsidRPr="00341B2D">
        <w:rPr>
          <w:rFonts w:ascii="Times New Roman" w:hAnsi="Times New Roman" w:cs="Times New Roman"/>
        </w:rPr>
        <w:t xml:space="preserve">Объекта </w:t>
      </w:r>
      <w:r w:rsidRPr="00341B2D">
        <w:rPr>
          <w:rFonts w:ascii="Times New Roman" w:hAnsi="Times New Roman" w:cs="Times New Roman"/>
        </w:rPr>
        <w:t>Застройщик в порядке, установленном в п</w:t>
      </w:r>
      <w:r w:rsidR="001F390C" w:rsidRPr="00341B2D">
        <w:rPr>
          <w:rFonts w:ascii="Times New Roman" w:hAnsi="Times New Roman" w:cs="Times New Roman"/>
        </w:rPr>
        <w:t>ункте 5.</w:t>
      </w:r>
      <w:r w:rsidR="00AB1685" w:rsidRPr="00341B2D">
        <w:rPr>
          <w:rFonts w:ascii="Times New Roman" w:hAnsi="Times New Roman" w:cs="Times New Roman"/>
        </w:rPr>
        <w:t>3</w:t>
      </w:r>
      <w:r w:rsidR="001F390C" w:rsidRPr="00341B2D">
        <w:rPr>
          <w:rFonts w:ascii="Times New Roman" w:hAnsi="Times New Roman" w:cs="Times New Roman"/>
        </w:rPr>
        <w:t xml:space="preserve">. Договора, направляет </w:t>
      </w:r>
      <w:r w:rsidRPr="00341B2D">
        <w:rPr>
          <w:rFonts w:ascii="Times New Roman" w:hAnsi="Times New Roman" w:cs="Times New Roman"/>
        </w:rPr>
        <w:t>сообщение Участнику долевого строительства.</w:t>
      </w:r>
    </w:p>
    <w:p w14:paraId="16F5A561" w14:textId="0831E66C" w:rsidR="00F50CE9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  <w:b/>
        </w:rPr>
        <w:t>6.3. Участник долевого строительства обязуется:</w:t>
      </w:r>
    </w:p>
    <w:p w14:paraId="68D647F0" w14:textId="7E8F137B" w:rsidR="00F50CE9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6.3.1. </w:t>
      </w:r>
      <w:r w:rsidR="00F7167E" w:rsidRPr="00341B2D">
        <w:rPr>
          <w:rFonts w:ascii="Times New Roman" w:hAnsi="Times New Roman" w:cs="Times New Roman"/>
        </w:rPr>
        <w:t xml:space="preserve">Оплатить цену договора </w:t>
      </w:r>
      <w:r w:rsidRPr="00341B2D">
        <w:rPr>
          <w:rFonts w:ascii="Times New Roman" w:hAnsi="Times New Roman" w:cs="Times New Roman"/>
        </w:rPr>
        <w:t>в</w:t>
      </w:r>
      <w:r w:rsidR="000E6CB0" w:rsidRPr="00341B2D">
        <w:rPr>
          <w:rFonts w:ascii="Times New Roman" w:hAnsi="Times New Roman" w:cs="Times New Roman"/>
        </w:rPr>
        <w:t xml:space="preserve"> </w:t>
      </w:r>
      <w:r w:rsidR="00F7167E" w:rsidRPr="00341B2D">
        <w:rPr>
          <w:rFonts w:ascii="Times New Roman" w:hAnsi="Times New Roman" w:cs="Times New Roman"/>
        </w:rPr>
        <w:t xml:space="preserve">объеме, </w:t>
      </w:r>
      <w:r w:rsidRPr="00341B2D">
        <w:rPr>
          <w:rFonts w:ascii="Times New Roman" w:hAnsi="Times New Roman" w:cs="Times New Roman"/>
        </w:rPr>
        <w:t>порядке</w:t>
      </w:r>
      <w:r w:rsidR="00F7167E" w:rsidRPr="00341B2D">
        <w:rPr>
          <w:rFonts w:ascii="Times New Roman" w:hAnsi="Times New Roman" w:cs="Times New Roman"/>
        </w:rPr>
        <w:t xml:space="preserve"> и в сроки</w:t>
      </w:r>
      <w:r w:rsidRPr="00341B2D">
        <w:rPr>
          <w:rFonts w:ascii="Times New Roman" w:hAnsi="Times New Roman" w:cs="Times New Roman"/>
        </w:rPr>
        <w:t xml:space="preserve">, предусмотренном разделом 4 </w:t>
      </w:r>
      <w:r w:rsidR="00F34A59" w:rsidRPr="00341B2D">
        <w:rPr>
          <w:rFonts w:ascii="Times New Roman" w:hAnsi="Times New Roman" w:cs="Times New Roman"/>
        </w:rPr>
        <w:t>настоящего Договора, принять О</w:t>
      </w:r>
      <w:r w:rsidR="00F7167E" w:rsidRPr="00341B2D">
        <w:rPr>
          <w:rFonts w:ascii="Times New Roman" w:hAnsi="Times New Roman" w:cs="Times New Roman"/>
        </w:rPr>
        <w:t xml:space="preserve">бъект долевого строительства путем подписания </w:t>
      </w:r>
      <w:r w:rsidR="008A72EE" w:rsidRPr="00341B2D">
        <w:rPr>
          <w:rFonts w:ascii="Times New Roman" w:hAnsi="Times New Roman" w:cs="Times New Roman"/>
        </w:rPr>
        <w:t xml:space="preserve">передаточного </w:t>
      </w:r>
      <w:r w:rsidR="00F7167E" w:rsidRPr="00341B2D">
        <w:rPr>
          <w:rFonts w:ascii="Times New Roman" w:hAnsi="Times New Roman" w:cs="Times New Roman"/>
        </w:rPr>
        <w:t>акта.</w:t>
      </w:r>
    </w:p>
    <w:p w14:paraId="7F92A9E2" w14:textId="53C06945" w:rsidR="00F50CE9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6.3.2. Оплатить в полном объеме все расходы, необходимые для государственной регистрации</w:t>
      </w:r>
      <w:r w:rsidR="000E6CB0" w:rsidRPr="00341B2D">
        <w:rPr>
          <w:rFonts w:ascii="Times New Roman" w:hAnsi="Times New Roman" w:cs="Times New Roman"/>
        </w:rPr>
        <w:t xml:space="preserve"> </w:t>
      </w:r>
      <w:r w:rsidR="008A72EE" w:rsidRPr="00341B2D">
        <w:rPr>
          <w:rFonts w:ascii="Times New Roman" w:hAnsi="Times New Roman" w:cs="Times New Roman"/>
        </w:rPr>
        <w:t xml:space="preserve">настоящего </w:t>
      </w:r>
      <w:r w:rsidRPr="00341B2D">
        <w:rPr>
          <w:rFonts w:ascii="Times New Roman" w:hAnsi="Times New Roman" w:cs="Times New Roman"/>
        </w:rPr>
        <w:t>Договора</w:t>
      </w:r>
      <w:r w:rsidR="00306DBC">
        <w:rPr>
          <w:rFonts w:ascii="Times New Roman" w:hAnsi="Times New Roman" w:cs="Times New Roman"/>
        </w:rPr>
        <w:t xml:space="preserve"> и </w:t>
      </w:r>
      <w:r w:rsidR="008A72EE" w:rsidRPr="00341B2D">
        <w:rPr>
          <w:rFonts w:ascii="Times New Roman" w:hAnsi="Times New Roman" w:cs="Times New Roman"/>
        </w:rPr>
        <w:t>дополнительных соглашений к нему</w:t>
      </w:r>
      <w:r w:rsidR="00570378" w:rsidRPr="00341B2D">
        <w:rPr>
          <w:rFonts w:ascii="Times New Roman" w:hAnsi="Times New Roman" w:cs="Times New Roman"/>
        </w:rPr>
        <w:t>.</w:t>
      </w:r>
    </w:p>
    <w:p w14:paraId="388C524A" w14:textId="33060313" w:rsidR="00F7167E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6.3.3. </w:t>
      </w:r>
      <w:r w:rsidR="00F7167E" w:rsidRPr="00341B2D">
        <w:rPr>
          <w:rFonts w:ascii="Times New Roman" w:hAnsi="Times New Roman" w:cs="Times New Roman"/>
        </w:rPr>
        <w:t xml:space="preserve">Участник долевого строительства, получивший уведомление Застройщика о завершении строительства </w:t>
      </w:r>
      <w:r w:rsidR="004562C8" w:rsidRPr="00341B2D">
        <w:rPr>
          <w:rFonts w:ascii="Times New Roman" w:hAnsi="Times New Roman" w:cs="Times New Roman"/>
        </w:rPr>
        <w:t>Жилого дома</w:t>
      </w:r>
      <w:r w:rsidR="00570378" w:rsidRPr="00341B2D">
        <w:rPr>
          <w:rFonts w:ascii="Times New Roman" w:hAnsi="Times New Roman" w:cs="Times New Roman"/>
        </w:rPr>
        <w:t xml:space="preserve"> и готовности Объекта долевого строительства</w:t>
      </w:r>
      <w:r w:rsidR="00F7167E" w:rsidRPr="00341B2D">
        <w:rPr>
          <w:rFonts w:ascii="Times New Roman" w:hAnsi="Times New Roman" w:cs="Times New Roman"/>
        </w:rPr>
        <w:t xml:space="preserve"> к передаче</w:t>
      </w:r>
      <w:r w:rsidR="00570378" w:rsidRPr="00341B2D">
        <w:rPr>
          <w:rFonts w:ascii="Times New Roman" w:hAnsi="Times New Roman" w:cs="Times New Roman"/>
        </w:rPr>
        <w:t>, обязан приступить к его</w:t>
      </w:r>
      <w:r w:rsidR="00374A07" w:rsidRPr="00341B2D">
        <w:rPr>
          <w:rFonts w:ascii="Times New Roman" w:hAnsi="Times New Roman" w:cs="Times New Roman"/>
        </w:rPr>
        <w:t xml:space="preserve"> принятию в течение 7 </w:t>
      </w:r>
      <w:r w:rsidR="008A72EE" w:rsidRPr="00341B2D">
        <w:rPr>
          <w:rFonts w:ascii="Times New Roman" w:hAnsi="Times New Roman" w:cs="Times New Roman"/>
        </w:rPr>
        <w:t xml:space="preserve">(семи) </w:t>
      </w:r>
      <w:r w:rsidR="00374A07" w:rsidRPr="00341B2D">
        <w:rPr>
          <w:rFonts w:ascii="Times New Roman" w:hAnsi="Times New Roman" w:cs="Times New Roman"/>
        </w:rPr>
        <w:t>рабочих дней с момента получения уведомления. Стороны подтверждают, что указанный срок является разумным и обоснованным.</w:t>
      </w:r>
    </w:p>
    <w:p w14:paraId="2DDD951F" w14:textId="1374446A" w:rsidR="00F50CE9" w:rsidRPr="00341B2D" w:rsidRDefault="002E07C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6.3.</w:t>
      </w:r>
      <w:r w:rsidR="005A7825" w:rsidRPr="00341B2D">
        <w:rPr>
          <w:rFonts w:ascii="Times New Roman" w:hAnsi="Times New Roman" w:cs="Times New Roman"/>
        </w:rPr>
        <w:t>4</w:t>
      </w:r>
      <w:r w:rsidRPr="00341B2D">
        <w:rPr>
          <w:rFonts w:ascii="Times New Roman" w:hAnsi="Times New Roman" w:cs="Times New Roman"/>
        </w:rPr>
        <w:t xml:space="preserve">. </w:t>
      </w:r>
      <w:r w:rsidR="00F50CE9" w:rsidRPr="00341B2D">
        <w:rPr>
          <w:rFonts w:ascii="Times New Roman" w:hAnsi="Times New Roman" w:cs="Times New Roman"/>
        </w:rPr>
        <w:t>До оформления</w:t>
      </w:r>
      <w:r w:rsidR="00570378" w:rsidRPr="00341B2D">
        <w:rPr>
          <w:rFonts w:ascii="Times New Roman" w:hAnsi="Times New Roman" w:cs="Times New Roman"/>
        </w:rPr>
        <w:t xml:space="preserve"> права собственности на Объект долевого строительства не проводить в нем</w:t>
      </w:r>
      <w:r w:rsidR="00F50CE9" w:rsidRPr="00341B2D">
        <w:rPr>
          <w:rFonts w:ascii="Times New Roman" w:hAnsi="Times New Roman" w:cs="Times New Roman"/>
        </w:rPr>
        <w:t xml:space="preserve"> работы, связанные</w:t>
      </w:r>
      <w:r w:rsidR="00F7167E" w:rsidRPr="00341B2D">
        <w:rPr>
          <w:rFonts w:ascii="Times New Roman" w:hAnsi="Times New Roman" w:cs="Times New Roman"/>
        </w:rPr>
        <w:t xml:space="preserve"> </w:t>
      </w:r>
      <w:r w:rsidR="00F50CE9" w:rsidRPr="00341B2D">
        <w:rPr>
          <w:rFonts w:ascii="Times New Roman" w:hAnsi="Times New Roman" w:cs="Times New Roman"/>
        </w:rPr>
        <w:t>с отступлением от проектно</w:t>
      </w:r>
      <w:r w:rsidR="00570378" w:rsidRPr="00341B2D">
        <w:rPr>
          <w:rFonts w:ascii="Times New Roman" w:hAnsi="Times New Roman" w:cs="Times New Roman"/>
        </w:rPr>
        <w:t>й (включая рабочую) документации</w:t>
      </w:r>
      <w:r w:rsidR="00F50CE9" w:rsidRPr="00341B2D">
        <w:rPr>
          <w:rFonts w:ascii="Times New Roman" w:hAnsi="Times New Roman" w:cs="Times New Roman"/>
        </w:rPr>
        <w:t xml:space="preserve"> (перепланировка,</w:t>
      </w:r>
      <w:r w:rsidR="00F7167E" w:rsidRPr="00341B2D">
        <w:rPr>
          <w:rFonts w:ascii="Times New Roman" w:hAnsi="Times New Roman" w:cs="Times New Roman"/>
        </w:rPr>
        <w:t xml:space="preserve"> </w:t>
      </w:r>
      <w:r w:rsidR="00F50CE9" w:rsidRPr="00341B2D">
        <w:rPr>
          <w:rFonts w:ascii="Times New Roman" w:hAnsi="Times New Roman" w:cs="Times New Roman"/>
        </w:rPr>
        <w:t>возведение перегородок, разводка инженерных коммуникаций,</w:t>
      </w:r>
      <w:r w:rsidR="00F7167E" w:rsidRPr="00341B2D">
        <w:rPr>
          <w:rFonts w:ascii="Times New Roman" w:hAnsi="Times New Roman" w:cs="Times New Roman"/>
        </w:rPr>
        <w:t xml:space="preserve"> </w:t>
      </w:r>
      <w:r w:rsidR="00F50CE9" w:rsidRPr="00341B2D">
        <w:rPr>
          <w:rFonts w:ascii="Times New Roman" w:hAnsi="Times New Roman" w:cs="Times New Roman"/>
        </w:rPr>
        <w:t>электрических сетей, пробивка проемов, ниш, борозд в стенах и перекрытиях и т.д.).</w:t>
      </w:r>
    </w:p>
    <w:p w14:paraId="28AE8EB8" w14:textId="014F4EAA" w:rsidR="00F50CE9" w:rsidRPr="00341B2D" w:rsidRDefault="002E07C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6.3.</w:t>
      </w:r>
      <w:r w:rsidR="005A7825" w:rsidRPr="00341B2D">
        <w:rPr>
          <w:rFonts w:ascii="Times New Roman" w:hAnsi="Times New Roman" w:cs="Times New Roman"/>
        </w:rPr>
        <w:t>5</w:t>
      </w:r>
      <w:r w:rsidR="00F50CE9" w:rsidRPr="00341B2D">
        <w:rPr>
          <w:rFonts w:ascii="Times New Roman" w:hAnsi="Times New Roman" w:cs="Times New Roman"/>
        </w:rPr>
        <w:t>. Не проводить работы, которые затрагив</w:t>
      </w:r>
      <w:r w:rsidR="00CB7CB4" w:rsidRPr="00341B2D">
        <w:rPr>
          <w:rFonts w:ascii="Times New Roman" w:hAnsi="Times New Roman" w:cs="Times New Roman"/>
        </w:rPr>
        <w:t xml:space="preserve">ают фасад </w:t>
      </w:r>
      <w:r w:rsidR="004562C8" w:rsidRPr="00341B2D">
        <w:rPr>
          <w:rFonts w:ascii="Times New Roman" w:hAnsi="Times New Roman" w:cs="Times New Roman"/>
        </w:rPr>
        <w:t>Жилого дома</w:t>
      </w:r>
      <w:r w:rsidR="00CB7CB4" w:rsidRPr="00341B2D">
        <w:rPr>
          <w:rFonts w:ascii="Times New Roman" w:hAnsi="Times New Roman" w:cs="Times New Roman"/>
        </w:rPr>
        <w:t xml:space="preserve"> и его элементы.</w:t>
      </w:r>
    </w:p>
    <w:p w14:paraId="4BA5F51F" w14:textId="5F3C255E" w:rsidR="00F50CE9" w:rsidRPr="00FC7D09" w:rsidRDefault="002E07C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FC7D09">
        <w:rPr>
          <w:rFonts w:ascii="Times New Roman" w:hAnsi="Times New Roman" w:cs="Times New Roman"/>
        </w:rPr>
        <w:lastRenderedPageBreak/>
        <w:t>6.3.</w:t>
      </w:r>
      <w:r w:rsidR="005A7825" w:rsidRPr="00FC7D09">
        <w:rPr>
          <w:rFonts w:ascii="Times New Roman" w:hAnsi="Times New Roman" w:cs="Times New Roman"/>
        </w:rPr>
        <w:t>6</w:t>
      </w:r>
      <w:r w:rsidR="00F50CE9" w:rsidRPr="00FC7D09">
        <w:rPr>
          <w:rFonts w:ascii="Times New Roman" w:hAnsi="Times New Roman" w:cs="Times New Roman"/>
        </w:rPr>
        <w:t xml:space="preserve">. Не проводить работы, </w:t>
      </w:r>
      <w:r w:rsidR="00570378" w:rsidRPr="00FC7D09">
        <w:rPr>
          <w:rFonts w:ascii="Times New Roman" w:hAnsi="Times New Roman" w:cs="Times New Roman"/>
        </w:rPr>
        <w:t xml:space="preserve">связанные с установкой снаружи </w:t>
      </w:r>
      <w:r w:rsidR="004562C8" w:rsidRPr="00FC7D09">
        <w:rPr>
          <w:rFonts w:ascii="Times New Roman" w:hAnsi="Times New Roman" w:cs="Times New Roman"/>
        </w:rPr>
        <w:t>Жилого дома</w:t>
      </w:r>
      <w:r w:rsidR="00F50CE9" w:rsidRPr="00FC7D09">
        <w:rPr>
          <w:rFonts w:ascii="Times New Roman" w:hAnsi="Times New Roman" w:cs="Times New Roman"/>
        </w:rPr>
        <w:t xml:space="preserve"> внешних блоков</w:t>
      </w:r>
      <w:r w:rsidR="00F7167E" w:rsidRPr="00FC7D09">
        <w:rPr>
          <w:rFonts w:ascii="Times New Roman" w:hAnsi="Times New Roman" w:cs="Times New Roman"/>
        </w:rPr>
        <w:t xml:space="preserve"> </w:t>
      </w:r>
      <w:r w:rsidR="00F50CE9" w:rsidRPr="00FC7D09">
        <w:rPr>
          <w:rFonts w:ascii="Times New Roman" w:hAnsi="Times New Roman" w:cs="Times New Roman"/>
        </w:rPr>
        <w:t>кондиционеров, любых устройств и сооружений, затрагивающих внешний вид и</w:t>
      </w:r>
      <w:r w:rsidR="00F7167E" w:rsidRPr="00FC7D09">
        <w:rPr>
          <w:rFonts w:ascii="Times New Roman" w:hAnsi="Times New Roman" w:cs="Times New Roman"/>
        </w:rPr>
        <w:t xml:space="preserve"> </w:t>
      </w:r>
      <w:r w:rsidR="00570378" w:rsidRPr="00FC7D09">
        <w:rPr>
          <w:rFonts w:ascii="Times New Roman" w:hAnsi="Times New Roman" w:cs="Times New Roman"/>
        </w:rPr>
        <w:t xml:space="preserve">конструкцию фасада </w:t>
      </w:r>
      <w:r w:rsidR="004562C8" w:rsidRPr="00FC7D09">
        <w:rPr>
          <w:rFonts w:ascii="Times New Roman" w:hAnsi="Times New Roman" w:cs="Times New Roman"/>
        </w:rPr>
        <w:t>Жилого дома</w:t>
      </w:r>
      <w:r w:rsidR="00F50CE9" w:rsidRPr="00FC7D09">
        <w:rPr>
          <w:rFonts w:ascii="Times New Roman" w:hAnsi="Times New Roman" w:cs="Times New Roman"/>
        </w:rPr>
        <w:t>, без согласованной в установленном порядке</w:t>
      </w:r>
      <w:r w:rsidR="00F7167E" w:rsidRPr="00FC7D09">
        <w:rPr>
          <w:rFonts w:ascii="Times New Roman" w:hAnsi="Times New Roman" w:cs="Times New Roman"/>
        </w:rPr>
        <w:t xml:space="preserve"> </w:t>
      </w:r>
      <w:r w:rsidR="00F50CE9" w:rsidRPr="00FC7D09">
        <w:rPr>
          <w:rFonts w:ascii="Times New Roman" w:hAnsi="Times New Roman" w:cs="Times New Roman"/>
        </w:rPr>
        <w:t>разрешительной документации.</w:t>
      </w:r>
    </w:p>
    <w:p w14:paraId="4E487B18" w14:textId="48B2B3AC" w:rsidR="008B0755" w:rsidRPr="00341B2D" w:rsidRDefault="006B036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FC7D09">
        <w:rPr>
          <w:rFonts w:ascii="Times New Roman" w:hAnsi="Times New Roman" w:cs="Times New Roman"/>
        </w:rPr>
        <w:t>6.3.</w:t>
      </w:r>
      <w:r w:rsidR="00052C6A">
        <w:rPr>
          <w:rFonts w:ascii="Times New Roman" w:hAnsi="Times New Roman" w:cs="Times New Roman"/>
        </w:rPr>
        <w:t>7</w:t>
      </w:r>
      <w:r w:rsidRPr="00FC7D09">
        <w:rPr>
          <w:rFonts w:ascii="Times New Roman" w:hAnsi="Times New Roman" w:cs="Times New Roman"/>
        </w:rPr>
        <w:t xml:space="preserve">. С момента передачи </w:t>
      </w:r>
      <w:r w:rsidR="008B0755" w:rsidRPr="00FC7D09">
        <w:rPr>
          <w:rFonts w:ascii="Times New Roman" w:hAnsi="Times New Roman" w:cs="Times New Roman"/>
        </w:rPr>
        <w:t xml:space="preserve">Объекта </w:t>
      </w:r>
      <w:r w:rsidRPr="00FC7D09">
        <w:rPr>
          <w:rFonts w:ascii="Times New Roman" w:hAnsi="Times New Roman" w:cs="Times New Roman"/>
        </w:rPr>
        <w:t>от Застройщика к Участнику долевого строительства, последний обязуется нести бремя расходов по содержанию</w:t>
      </w:r>
      <w:r w:rsidR="008B0755" w:rsidRPr="00FC7D09">
        <w:rPr>
          <w:rFonts w:ascii="Times New Roman" w:hAnsi="Times New Roman" w:cs="Times New Roman"/>
        </w:rPr>
        <w:t xml:space="preserve"> Объекта</w:t>
      </w:r>
      <w:r w:rsidRPr="00FC7D09">
        <w:rPr>
          <w:rFonts w:ascii="Times New Roman" w:hAnsi="Times New Roman" w:cs="Times New Roman"/>
        </w:rPr>
        <w:t xml:space="preserve">, а также общего имущества в </w:t>
      </w:r>
      <w:r w:rsidR="006C3952" w:rsidRPr="00FC7D09">
        <w:rPr>
          <w:rFonts w:ascii="Times New Roman" w:hAnsi="Times New Roman" w:cs="Times New Roman"/>
        </w:rPr>
        <w:t>Жилом доме</w:t>
      </w:r>
      <w:r w:rsidR="008B0755" w:rsidRPr="00FC7D09">
        <w:rPr>
          <w:rFonts w:ascii="Times New Roman" w:hAnsi="Times New Roman" w:cs="Times New Roman"/>
        </w:rPr>
        <w:t>.</w:t>
      </w:r>
    </w:p>
    <w:p w14:paraId="258D2454" w14:textId="1686B412" w:rsidR="00257D1D" w:rsidRPr="00341B2D" w:rsidRDefault="00052C6A" w:rsidP="00AE4269">
      <w:pPr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6.3.8</w:t>
      </w:r>
      <w:r w:rsidR="001F6391" w:rsidRPr="00341B2D">
        <w:rPr>
          <w:rFonts w:ascii="Times New Roman" w:hAnsi="Times New Roman" w:cs="Times New Roman"/>
        </w:rPr>
        <w:t xml:space="preserve">. </w:t>
      </w:r>
      <w:r w:rsidR="00257D1D" w:rsidRPr="00341B2D">
        <w:rPr>
          <w:rFonts w:ascii="Times New Roman" w:hAnsi="Times New Roman" w:cs="Times New Roman"/>
        </w:rPr>
        <w:t>В случае изменения Участником долевого строительства реквизитов, указанных в настоящем договоре, Участник долевого строительства обязуется уведомить об этом Застройщика в письменном виде не позднее 5 (пяти) рабочих дней с даты их изменения.</w:t>
      </w:r>
    </w:p>
    <w:p w14:paraId="7259CDA4" w14:textId="1D414831" w:rsidR="008B0755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  <w:b/>
        </w:rPr>
        <w:t>6.4. Участник долевого строительства имеет право:</w:t>
      </w:r>
    </w:p>
    <w:p w14:paraId="4C4D23FA" w14:textId="401548F4" w:rsidR="008B0755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6.4.1. Уступать третьим лицам свои права по Договору только после выполнения в полном</w:t>
      </w:r>
      <w:r w:rsidR="002D215A" w:rsidRPr="00341B2D">
        <w:rPr>
          <w:rFonts w:ascii="Times New Roman" w:hAnsi="Times New Roman" w:cs="Times New Roman"/>
        </w:rPr>
        <w:t xml:space="preserve"> </w:t>
      </w:r>
      <w:r w:rsidRPr="00341B2D">
        <w:rPr>
          <w:rFonts w:ascii="Times New Roman" w:hAnsi="Times New Roman" w:cs="Times New Roman"/>
        </w:rPr>
        <w:t xml:space="preserve">объеме своих обязательств, предусмотренных разделом 4 </w:t>
      </w:r>
      <w:r w:rsidR="00ED1076" w:rsidRPr="00341B2D">
        <w:rPr>
          <w:rFonts w:ascii="Times New Roman" w:hAnsi="Times New Roman" w:cs="Times New Roman"/>
        </w:rPr>
        <w:t xml:space="preserve">настоящего </w:t>
      </w:r>
      <w:r w:rsidRPr="00341B2D">
        <w:rPr>
          <w:rFonts w:ascii="Times New Roman" w:hAnsi="Times New Roman" w:cs="Times New Roman"/>
        </w:rPr>
        <w:t>Договора, с соблюдением</w:t>
      </w:r>
      <w:r w:rsidR="00D005BA" w:rsidRPr="00341B2D">
        <w:rPr>
          <w:rFonts w:ascii="Times New Roman" w:hAnsi="Times New Roman" w:cs="Times New Roman"/>
        </w:rPr>
        <w:t xml:space="preserve"> </w:t>
      </w:r>
      <w:r w:rsidRPr="00341B2D">
        <w:rPr>
          <w:rFonts w:ascii="Times New Roman" w:hAnsi="Times New Roman" w:cs="Times New Roman"/>
        </w:rPr>
        <w:t xml:space="preserve">условий, предусмотренных разделом 7 </w:t>
      </w:r>
      <w:r w:rsidR="00ED1076" w:rsidRPr="00341B2D">
        <w:rPr>
          <w:rFonts w:ascii="Times New Roman" w:hAnsi="Times New Roman" w:cs="Times New Roman"/>
        </w:rPr>
        <w:t xml:space="preserve">настоящего </w:t>
      </w:r>
      <w:r w:rsidRPr="00341B2D">
        <w:rPr>
          <w:rFonts w:ascii="Times New Roman" w:hAnsi="Times New Roman" w:cs="Times New Roman"/>
        </w:rPr>
        <w:t>Договора.</w:t>
      </w:r>
    </w:p>
    <w:p w14:paraId="0B55FDA4" w14:textId="0D12C515" w:rsidR="008B0755" w:rsidRPr="00341B2D" w:rsidRDefault="00F50CE9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6.4.2. После регистрации</w:t>
      </w:r>
      <w:r w:rsidR="008B0755" w:rsidRPr="00341B2D">
        <w:rPr>
          <w:rFonts w:ascii="Times New Roman" w:hAnsi="Times New Roman" w:cs="Times New Roman"/>
        </w:rPr>
        <w:t xml:space="preserve"> права собственности на Объект</w:t>
      </w:r>
      <w:r w:rsidRPr="00341B2D">
        <w:rPr>
          <w:rFonts w:ascii="Times New Roman" w:hAnsi="Times New Roman" w:cs="Times New Roman"/>
        </w:rPr>
        <w:t>, осуществлять перепланировку и</w:t>
      </w:r>
      <w:r w:rsidR="00D005BA" w:rsidRPr="00341B2D">
        <w:rPr>
          <w:rFonts w:ascii="Times New Roman" w:hAnsi="Times New Roman" w:cs="Times New Roman"/>
        </w:rPr>
        <w:t xml:space="preserve"> </w:t>
      </w:r>
      <w:r w:rsidRPr="00341B2D">
        <w:rPr>
          <w:rFonts w:ascii="Times New Roman" w:hAnsi="Times New Roman" w:cs="Times New Roman"/>
        </w:rPr>
        <w:t xml:space="preserve">переустройство </w:t>
      </w:r>
      <w:r w:rsidR="00D005BA" w:rsidRPr="00341B2D">
        <w:rPr>
          <w:rFonts w:ascii="Times New Roman" w:hAnsi="Times New Roman" w:cs="Times New Roman"/>
        </w:rPr>
        <w:t>в порядке, установленном действующем законодательством.</w:t>
      </w:r>
    </w:p>
    <w:p w14:paraId="3395998F" w14:textId="7A609291" w:rsidR="009D4D26" w:rsidRPr="00341B2D" w:rsidRDefault="007B5125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6.4.3. Отказаться от исполнения настоящего Договора в случаях, предусмотренных действующим законодательством и настоящим Договором.</w:t>
      </w:r>
    </w:p>
    <w:p w14:paraId="6A6CE6DE" w14:textId="77777777" w:rsidR="007B5125" w:rsidRPr="00341B2D" w:rsidRDefault="007B5125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</w:p>
    <w:p w14:paraId="79DEA313" w14:textId="65E3ACE6" w:rsidR="00F50CE9" w:rsidRPr="00341B2D" w:rsidRDefault="00A22948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7. Уступка прав по договору</w:t>
      </w:r>
    </w:p>
    <w:p w14:paraId="5800A35A" w14:textId="103C5C58" w:rsidR="00AE2B7F" w:rsidRPr="000F4DB9" w:rsidRDefault="00AE2B7F" w:rsidP="00AE4269">
      <w:pPr>
        <w:pStyle w:val="Default"/>
        <w:spacing w:line="259" w:lineRule="auto"/>
        <w:ind w:firstLine="708"/>
        <w:contextualSpacing/>
        <w:jc w:val="both"/>
        <w:rPr>
          <w:color w:val="auto"/>
          <w:sz w:val="22"/>
          <w:szCs w:val="22"/>
        </w:rPr>
      </w:pPr>
      <w:r w:rsidRPr="00341B2D">
        <w:rPr>
          <w:sz w:val="22"/>
          <w:szCs w:val="22"/>
        </w:rPr>
        <w:t xml:space="preserve">7.1. Уступка Участником долевого строительства прав требований по настоящему Договору </w:t>
      </w:r>
      <w:r w:rsidRPr="000F4DB9">
        <w:rPr>
          <w:color w:val="auto"/>
          <w:sz w:val="22"/>
          <w:szCs w:val="22"/>
        </w:rPr>
        <w:t xml:space="preserve">иному лицу допускается только после полной уплаты цены настоящего Договора. </w:t>
      </w:r>
    </w:p>
    <w:p w14:paraId="57C376D5" w14:textId="77777777" w:rsidR="00D05963" w:rsidRDefault="00AE2B7F" w:rsidP="00D05963">
      <w:pPr>
        <w:pStyle w:val="Default"/>
        <w:spacing w:line="259" w:lineRule="auto"/>
        <w:ind w:firstLine="708"/>
        <w:contextualSpacing/>
        <w:jc w:val="both"/>
        <w:rPr>
          <w:color w:val="auto"/>
          <w:sz w:val="22"/>
          <w:szCs w:val="22"/>
        </w:rPr>
      </w:pPr>
      <w:r w:rsidRPr="000F4DB9">
        <w:rPr>
          <w:color w:val="auto"/>
          <w:sz w:val="22"/>
          <w:szCs w:val="22"/>
        </w:rPr>
        <w:t xml:space="preserve">7.2.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порядке, установленном действующим законодательством Российской Федерации. </w:t>
      </w:r>
    </w:p>
    <w:p w14:paraId="59D86E2C" w14:textId="6381DA9F" w:rsidR="00D05963" w:rsidRPr="00375CF5" w:rsidRDefault="00D05963" w:rsidP="00D05963">
      <w:pPr>
        <w:pStyle w:val="Default"/>
        <w:spacing w:line="259" w:lineRule="auto"/>
        <w:ind w:firstLine="708"/>
        <w:contextualSpacing/>
        <w:jc w:val="both"/>
        <w:rPr>
          <w:sz w:val="22"/>
          <w:szCs w:val="22"/>
        </w:rPr>
      </w:pPr>
      <w:r w:rsidRPr="000F4DB9">
        <w:rPr>
          <w:color w:val="auto"/>
          <w:sz w:val="22"/>
          <w:szCs w:val="22"/>
        </w:rPr>
        <w:t xml:space="preserve">Участник долевого строительства не позднее, чем за 5 (пять) рабочих дней до предполагаемой </w:t>
      </w:r>
      <w:r w:rsidRPr="00341B2D">
        <w:rPr>
          <w:sz w:val="22"/>
          <w:szCs w:val="22"/>
        </w:rPr>
        <w:t xml:space="preserve">даты уступки прав требований </w:t>
      </w:r>
      <w:r>
        <w:rPr>
          <w:sz w:val="22"/>
          <w:szCs w:val="22"/>
        </w:rPr>
        <w:t xml:space="preserve">с переводом долга </w:t>
      </w:r>
      <w:r w:rsidRPr="00341B2D">
        <w:rPr>
          <w:sz w:val="22"/>
          <w:szCs w:val="22"/>
        </w:rPr>
        <w:t xml:space="preserve">по Договору, обязан </w:t>
      </w:r>
      <w:r w:rsidR="00F60C03">
        <w:rPr>
          <w:sz w:val="22"/>
          <w:szCs w:val="22"/>
        </w:rPr>
        <w:t xml:space="preserve">направить </w:t>
      </w:r>
      <w:r w:rsidR="00F60C03" w:rsidRPr="00341B2D">
        <w:rPr>
          <w:sz w:val="22"/>
          <w:szCs w:val="22"/>
        </w:rPr>
        <w:t>Застройщик</w:t>
      </w:r>
      <w:r w:rsidR="00F60C03">
        <w:rPr>
          <w:sz w:val="22"/>
          <w:szCs w:val="22"/>
        </w:rPr>
        <w:t>у заявление</w:t>
      </w:r>
      <w:r w:rsidRPr="00341B2D">
        <w:rPr>
          <w:sz w:val="22"/>
          <w:szCs w:val="22"/>
        </w:rPr>
        <w:t xml:space="preserve"> в письменной форме о намерении уступить свои права требования </w:t>
      </w:r>
      <w:r w:rsidR="00F71B7C">
        <w:rPr>
          <w:sz w:val="22"/>
          <w:szCs w:val="22"/>
        </w:rPr>
        <w:t xml:space="preserve">и перевести долг </w:t>
      </w:r>
      <w:r w:rsidRPr="00341B2D">
        <w:rPr>
          <w:sz w:val="22"/>
          <w:szCs w:val="22"/>
        </w:rPr>
        <w:t xml:space="preserve">по настоящему Договору с указанием условий (сведения о предполагаемом правопреемнике, цена уступки, сроки оплаты, иные существенные условия). Указанное </w:t>
      </w:r>
      <w:r w:rsidR="00F60C03">
        <w:rPr>
          <w:sz w:val="22"/>
          <w:szCs w:val="22"/>
        </w:rPr>
        <w:t>заявление</w:t>
      </w:r>
      <w:r w:rsidRPr="00341B2D">
        <w:rPr>
          <w:sz w:val="22"/>
          <w:szCs w:val="22"/>
        </w:rPr>
        <w:t xml:space="preserve"> должно быть направлено заказным письмом с уведомление</w:t>
      </w:r>
      <w:r w:rsidR="00184F0A">
        <w:rPr>
          <w:sz w:val="22"/>
          <w:szCs w:val="22"/>
        </w:rPr>
        <w:t>м</w:t>
      </w:r>
      <w:r w:rsidRPr="00341B2D">
        <w:rPr>
          <w:sz w:val="22"/>
          <w:szCs w:val="22"/>
        </w:rPr>
        <w:t xml:space="preserve"> о вручении либо передано лично уполномоченному лицу Застройщика. Застройщик в течение 5 (пяти) рабочих дней после получения </w:t>
      </w:r>
      <w:r w:rsidR="00F60C03">
        <w:rPr>
          <w:sz w:val="22"/>
          <w:szCs w:val="22"/>
        </w:rPr>
        <w:t xml:space="preserve">заявления принимает решение предоставить или отказать Участнику долевого строительства в уступке прав требований с переводом долга. </w:t>
      </w:r>
    </w:p>
    <w:p w14:paraId="4FECA5CA" w14:textId="4F7CB554" w:rsidR="00AE2B7F" w:rsidRPr="00341B2D" w:rsidRDefault="00AE2B7F" w:rsidP="00AE4269">
      <w:pPr>
        <w:pStyle w:val="Default"/>
        <w:spacing w:line="259" w:lineRule="auto"/>
        <w:ind w:firstLine="708"/>
        <w:contextualSpacing/>
        <w:jc w:val="both"/>
        <w:rPr>
          <w:sz w:val="22"/>
          <w:szCs w:val="22"/>
        </w:rPr>
      </w:pPr>
      <w:r w:rsidRPr="00375CF5">
        <w:rPr>
          <w:sz w:val="22"/>
          <w:szCs w:val="22"/>
        </w:rPr>
        <w:t>7.</w:t>
      </w:r>
      <w:r w:rsidR="00AE6785">
        <w:rPr>
          <w:sz w:val="22"/>
          <w:szCs w:val="22"/>
        </w:rPr>
        <w:t>3</w:t>
      </w:r>
      <w:r w:rsidRPr="00375CF5">
        <w:rPr>
          <w:sz w:val="22"/>
          <w:szCs w:val="22"/>
        </w:rPr>
        <w:t>. Уступка Участником долевого строительства прав требований по настоящему договору допускается</w:t>
      </w:r>
      <w:r w:rsidRPr="00341B2D">
        <w:rPr>
          <w:sz w:val="22"/>
          <w:szCs w:val="22"/>
        </w:rPr>
        <w:t xml:space="preserve"> с момента государственной регистрации </w:t>
      </w:r>
      <w:r w:rsidR="0003724F" w:rsidRPr="00341B2D">
        <w:rPr>
          <w:sz w:val="22"/>
          <w:szCs w:val="22"/>
        </w:rPr>
        <w:t>настоящего Д</w:t>
      </w:r>
      <w:r w:rsidRPr="00341B2D">
        <w:rPr>
          <w:sz w:val="22"/>
          <w:szCs w:val="22"/>
        </w:rPr>
        <w:t xml:space="preserve">оговора до момента подписания сторонами передаточного акта о передаче Объекта долевого строительства с отнесением расходов </w:t>
      </w:r>
      <w:r w:rsidR="0003724F" w:rsidRPr="00341B2D">
        <w:rPr>
          <w:sz w:val="22"/>
          <w:szCs w:val="22"/>
        </w:rPr>
        <w:t xml:space="preserve">по государственной регистрации </w:t>
      </w:r>
      <w:r w:rsidRPr="00341B2D">
        <w:rPr>
          <w:sz w:val="22"/>
          <w:szCs w:val="22"/>
        </w:rPr>
        <w:t>на Участника долевого строительства.</w:t>
      </w:r>
    </w:p>
    <w:p w14:paraId="44A10415" w14:textId="11F01CEB" w:rsidR="00AE2B7F" w:rsidRPr="00341B2D" w:rsidRDefault="00AE2B7F" w:rsidP="00AE4269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7.</w:t>
      </w:r>
      <w:r w:rsidR="00AE6785">
        <w:rPr>
          <w:rFonts w:ascii="Times New Roman" w:hAnsi="Times New Roman" w:cs="Times New Roman"/>
        </w:rPr>
        <w:t>4</w:t>
      </w:r>
      <w:r w:rsidRPr="00341B2D">
        <w:rPr>
          <w:rFonts w:ascii="Times New Roman" w:hAnsi="Times New Roman" w:cs="Times New Roman"/>
        </w:rPr>
        <w:t xml:space="preserve">. В течение 3 (Трех) рабочих дней с даты государственной регистрации договора уступки права требования </w:t>
      </w:r>
      <w:r w:rsidR="003A7C3B" w:rsidRPr="00341B2D">
        <w:rPr>
          <w:rFonts w:ascii="Times New Roman" w:hAnsi="Times New Roman" w:cs="Times New Roman"/>
        </w:rPr>
        <w:t xml:space="preserve">правопреемник </w:t>
      </w:r>
      <w:r w:rsidR="00F71B7C">
        <w:rPr>
          <w:rFonts w:ascii="Times New Roman" w:hAnsi="Times New Roman" w:cs="Times New Roman"/>
        </w:rPr>
        <w:t>У</w:t>
      </w:r>
      <w:r w:rsidRPr="00341B2D">
        <w:rPr>
          <w:rFonts w:ascii="Times New Roman" w:hAnsi="Times New Roman" w:cs="Times New Roman"/>
        </w:rPr>
        <w:t>частник</w:t>
      </w:r>
      <w:r w:rsidR="003A7C3B" w:rsidRPr="00341B2D">
        <w:rPr>
          <w:rFonts w:ascii="Times New Roman" w:hAnsi="Times New Roman" w:cs="Times New Roman"/>
        </w:rPr>
        <w:t>а</w:t>
      </w:r>
      <w:r w:rsidRPr="00341B2D">
        <w:rPr>
          <w:rFonts w:ascii="Times New Roman" w:hAnsi="Times New Roman" w:cs="Times New Roman"/>
        </w:rPr>
        <w:t xml:space="preserve"> долевого строительства обязан предоставить Застройщику экземпляр договора уступки со штампом регистрирующего органа.</w:t>
      </w:r>
    </w:p>
    <w:p w14:paraId="0959E05A" w14:textId="77777777" w:rsidR="00AE2B7F" w:rsidRPr="00341B2D" w:rsidRDefault="00AE2B7F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</w:p>
    <w:p w14:paraId="46C26CF8" w14:textId="330D5309" w:rsidR="00F50CE9" w:rsidRPr="00341B2D" w:rsidRDefault="00F50CE9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8. Гаранти</w:t>
      </w:r>
      <w:r w:rsidR="0003724F" w:rsidRPr="00341B2D">
        <w:rPr>
          <w:rFonts w:ascii="Times New Roman" w:hAnsi="Times New Roman" w:cs="Times New Roman"/>
          <w:b/>
        </w:rPr>
        <w:t>и качества</w:t>
      </w:r>
    </w:p>
    <w:p w14:paraId="628DA857" w14:textId="2EC2E8B3" w:rsidR="008827FC" w:rsidRPr="00341B2D" w:rsidRDefault="008827FC" w:rsidP="00AE4269">
      <w:pPr>
        <w:pStyle w:val="Default"/>
        <w:spacing w:line="259" w:lineRule="auto"/>
        <w:ind w:firstLine="708"/>
        <w:contextualSpacing/>
        <w:jc w:val="both"/>
        <w:rPr>
          <w:sz w:val="22"/>
          <w:szCs w:val="22"/>
        </w:rPr>
      </w:pPr>
      <w:r w:rsidRPr="00341B2D">
        <w:rPr>
          <w:sz w:val="22"/>
          <w:szCs w:val="22"/>
        </w:rPr>
        <w:t xml:space="preserve">8.1. Качество Объекта долевого строительства должно соответствовать условиям настоящего договора, требованиям технических регламентов, сводам правил, проектной документации, градостроительным регламентам, а также иным обязательным требованиям. </w:t>
      </w:r>
    </w:p>
    <w:p w14:paraId="6F80049E" w14:textId="0E02D642" w:rsidR="008827FC" w:rsidRPr="00341B2D" w:rsidRDefault="008827FC" w:rsidP="00AE4269">
      <w:pPr>
        <w:pStyle w:val="Default"/>
        <w:spacing w:line="259" w:lineRule="auto"/>
        <w:ind w:firstLine="708"/>
        <w:contextualSpacing/>
        <w:jc w:val="both"/>
        <w:rPr>
          <w:sz w:val="22"/>
          <w:szCs w:val="22"/>
        </w:rPr>
      </w:pPr>
      <w:r w:rsidRPr="00341B2D">
        <w:rPr>
          <w:sz w:val="22"/>
          <w:szCs w:val="22"/>
        </w:rPr>
        <w:t xml:space="preserve">8.2.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пять лет и исчисляется со дня передачи Объекта долевого строительства Участнику долевого строительства. </w:t>
      </w:r>
    </w:p>
    <w:p w14:paraId="5382CC09" w14:textId="77777777" w:rsidR="001C04DB" w:rsidRPr="00341B2D" w:rsidRDefault="008827FC" w:rsidP="00AE4269">
      <w:pPr>
        <w:pStyle w:val="Default"/>
        <w:spacing w:line="259" w:lineRule="auto"/>
        <w:ind w:firstLine="708"/>
        <w:contextualSpacing/>
        <w:jc w:val="both"/>
        <w:rPr>
          <w:sz w:val="22"/>
          <w:szCs w:val="22"/>
        </w:rPr>
      </w:pPr>
      <w:r w:rsidRPr="00341B2D">
        <w:rPr>
          <w:sz w:val="22"/>
          <w:szCs w:val="22"/>
        </w:rPr>
        <w:t xml:space="preserve">8.3. Гарантийный срок на технологическое и инженерное оборудование, входящее в состав передаваемого участникам долевого строительства Объекта долевого строительства, составляет три года и исчисляется со дня подписания первого передаточного акта или иного документа о передаче Объекта долевого строительства. </w:t>
      </w:r>
    </w:p>
    <w:p w14:paraId="3505C71D" w14:textId="0EC3DC02" w:rsidR="00F50CE9" w:rsidRPr="00341B2D" w:rsidRDefault="009A786A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lastRenderedPageBreak/>
        <w:t>8.</w:t>
      </w:r>
      <w:r w:rsidR="006C3952" w:rsidRPr="00341B2D">
        <w:rPr>
          <w:rFonts w:ascii="Times New Roman" w:hAnsi="Times New Roman" w:cs="Times New Roman"/>
        </w:rPr>
        <w:t>4</w:t>
      </w:r>
      <w:r w:rsidRPr="00341B2D">
        <w:rPr>
          <w:rFonts w:ascii="Times New Roman" w:hAnsi="Times New Roman" w:cs="Times New Roman"/>
        </w:rPr>
        <w:t xml:space="preserve">. Застройщик не несет ответственности за недостатки (дефекты) </w:t>
      </w:r>
      <w:r w:rsidR="00417B19" w:rsidRPr="00341B2D">
        <w:rPr>
          <w:rFonts w:ascii="Times New Roman" w:hAnsi="Times New Roman" w:cs="Times New Roman"/>
        </w:rPr>
        <w:t>О</w:t>
      </w:r>
      <w:r w:rsidRPr="00341B2D">
        <w:rPr>
          <w:rFonts w:ascii="Times New Roman" w:hAnsi="Times New Roman" w:cs="Times New Roman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износа такого </w:t>
      </w:r>
      <w:r w:rsidR="00417B19" w:rsidRPr="00341B2D">
        <w:rPr>
          <w:rFonts w:ascii="Times New Roman" w:hAnsi="Times New Roman" w:cs="Times New Roman"/>
        </w:rPr>
        <w:t>О</w:t>
      </w:r>
      <w:r w:rsidRPr="00341B2D">
        <w:rPr>
          <w:rFonts w:ascii="Times New Roman" w:hAnsi="Times New Roman" w:cs="Times New Roman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</w:t>
      </w:r>
      <w:r w:rsidR="00417B19" w:rsidRPr="00341B2D">
        <w:rPr>
          <w:rFonts w:ascii="Times New Roman" w:hAnsi="Times New Roman" w:cs="Times New Roman"/>
        </w:rPr>
        <w:t>О</w:t>
      </w:r>
      <w:r w:rsidRPr="00341B2D">
        <w:rPr>
          <w:rFonts w:ascii="Times New Roman" w:hAnsi="Times New Roman" w:cs="Times New Roman"/>
        </w:rPr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65C50500" w14:textId="35A4AEA9" w:rsidR="007B5125" w:rsidRPr="00341B2D" w:rsidRDefault="007B5125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8.</w:t>
      </w:r>
      <w:r w:rsidR="006C3952" w:rsidRPr="00341B2D">
        <w:rPr>
          <w:rFonts w:ascii="Times New Roman" w:hAnsi="Times New Roman" w:cs="Times New Roman"/>
        </w:rPr>
        <w:t>5</w:t>
      </w:r>
      <w:r w:rsidRPr="00341B2D">
        <w:rPr>
          <w:rFonts w:ascii="Times New Roman" w:hAnsi="Times New Roman" w:cs="Times New Roman"/>
        </w:rPr>
        <w:t>. 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(дефектов) при условии, если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 долевого строительства. В случае, если Сторонами дополнительно не согласован срок устранения недостатков (дефектов), Стороны пришли к соглашению, что разумный срок для устранения недостатков составляет</w:t>
      </w:r>
      <w:r w:rsidR="003A7C3B" w:rsidRPr="00341B2D">
        <w:rPr>
          <w:rFonts w:ascii="Times New Roman" w:hAnsi="Times New Roman" w:cs="Times New Roman"/>
        </w:rPr>
        <w:t xml:space="preserve"> не более</w:t>
      </w:r>
      <w:r w:rsidRPr="00341B2D">
        <w:rPr>
          <w:rFonts w:ascii="Times New Roman" w:hAnsi="Times New Roman" w:cs="Times New Roman"/>
        </w:rPr>
        <w:t xml:space="preserve"> 45 (сорок пять) дней с даты признания Застройщиком требований Участника долевого строительства об устранении недостатков обоснованными и подлежащими удовлетворению.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срок, Участник долевого строительства имеет право предъявить иск в суд.</w:t>
      </w:r>
    </w:p>
    <w:p w14:paraId="36C24D93" w14:textId="77777777" w:rsidR="00D11033" w:rsidRPr="00341B2D" w:rsidRDefault="00D11033" w:rsidP="00AE4269">
      <w:pPr>
        <w:spacing w:after="0"/>
        <w:contextualSpacing/>
        <w:jc w:val="center"/>
        <w:rPr>
          <w:rFonts w:ascii="Times New Roman" w:hAnsi="Times New Roman" w:cs="Times New Roman"/>
        </w:rPr>
      </w:pPr>
    </w:p>
    <w:p w14:paraId="5ACAAE19" w14:textId="196AF193" w:rsidR="00F50CE9" w:rsidRPr="00341B2D" w:rsidRDefault="00912003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9</w:t>
      </w:r>
      <w:r w:rsidR="00F50CE9" w:rsidRPr="00341B2D">
        <w:rPr>
          <w:rFonts w:ascii="Times New Roman" w:hAnsi="Times New Roman" w:cs="Times New Roman"/>
          <w:b/>
        </w:rPr>
        <w:t>. Ответственность сторон</w:t>
      </w:r>
    </w:p>
    <w:p w14:paraId="2C85EB3F" w14:textId="3550B243" w:rsidR="000E645F" w:rsidRPr="00341B2D" w:rsidRDefault="0051682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9</w:t>
      </w:r>
      <w:r w:rsidR="00F50CE9" w:rsidRPr="00341B2D">
        <w:rPr>
          <w:rFonts w:ascii="Times New Roman" w:hAnsi="Times New Roman" w:cs="Times New Roman"/>
        </w:rPr>
        <w:t>.1. За невыполнение или ненадлежащее выполнение обязательств по Договору виновная сторона</w:t>
      </w:r>
      <w:r w:rsidR="000E645F" w:rsidRPr="00341B2D">
        <w:rPr>
          <w:rFonts w:ascii="Times New Roman" w:hAnsi="Times New Roman" w:cs="Times New Roman"/>
        </w:rPr>
        <w:t xml:space="preserve"> обязана уплатить другой стороне предусмотренны</w:t>
      </w:r>
      <w:r w:rsidR="00F204FB" w:rsidRPr="00341B2D">
        <w:rPr>
          <w:rFonts w:ascii="Times New Roman" w:hAnsi="Times New Roman" w:cs="Times New Roman"/>
        </w:rPr>
        <w:t xml:space="preserve">е Федеральным законом № 214-ФЗ </w:t>
      </w:r>
      <w:r w:rsidR="000E645F" w:rsidRPr="00341B2D">
        <w:rPr>
          <w:rFonts w:ascii="Times New Roman" w:hAnsi="Times New Roman" w:cs="Times New Roman"/>
        </w:rPr>
        <w:t>неустойки (штрафы, пени) и возместить в полном объеме причиненные убытки сверх неустойки.</w:t>
      </w:r>
    </w:p>
    <w:p w14:paraId="289E9486" w14:textId="2210B97C" w:rsidR="00F50CE9" w:rsidRPr="00341B2D" w:rsidRDefault="0051682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9</w:t>
      </w:r>
      <w:r w:rsidR="00F50CE9" w:rsidRPr="00341B2D">
        <w:rPr>
          <w:rFonts w:ascii="Times New Roman" w:hAnsi="Times New Roman" w:cs="Times New Roman"/>
        </w:rPr>
        <w:t xml:space="preserve">.2. В случае нарушения Участником долевого строительства </w:t>
      </w:r>
      <w:r w:rsidR="000E645F" w:rsidRPr="00341B2D">
        <w:rPr>
          <w:rFonts w:ascii="Times New Roman" w:hAnsi="Times New Roman" w:cs="Times New Roman"/>
        </w:rPr>
        <w:t>срока</w:t>
      </w:r>
      <w:r w:rsidR="00F50CE9" w:rsidRPr="00341B2D">
        <w:rPr>
          <w:rFonts w:ascii="Times New Roman" w:hAnsi="Times New Roman" w:cs="Times New Roman"/>
        </w:rPr>
        <w:t xml:space="preserve"> внес</w:t>
      </w:r>
      <w:r w:rsidR="000E645F" w:rsidRPr="00341B2D">
        <w:rPr>
          <w:rFonts w:ascii="Times New Roman" w:hAnsi="Times New Roman" w:cs="Times New Roman"/>
        </w:rPr>
        <w:t>ен</w:t>
      </w:r>
      <w:r w:rsidR="00912003" w:rsidRPr="00341B2D">
        <w:rPr>
          <w:rFonts w:ascii="Times New Roman" w:hAnsi="Times New Roman" w:cs="Times New Roman"/>
        </w:rPr>
        <w:t>ия платежа, установленного п.4.</w:t>
      </w:r>
      <w:r w:rsidR="0034112F">
        <w:rPr>
          <w:rFonts w:ascii="Times New Roman" w:hAnsi="Times New Roman" w:cs="Times New Roman"/>
        </w:rPr>
        <w:t>4</w:t>
      </w:r>
      <w:r w:rsidR="000E645F" w:rsidRPr="00341B2D">
        <w:rPr>
          <w:rFonts w:ascii="Times New Roman" w:hAnsi="Times New Roman" w:cs="Times New Roman"/>
        </w:rPr>
        <w:t xml:space="preserve"> настоящего Договора,</w:t>
      </w:r>
      <w:r w:rsidR="00F50CE9" w:rsidRPr="00341B2D">
        <w:rPr>
          <w:rFonts w:ascii="Times New Roman" w:hAnsi="Times New Roman" w:cs="Times New Roman"/>
        </w:rPr>
        <w:t xml:space="preserve"> Участник долевого строительства уплачивает Застройщику</w:t>
      </w:r>
      <w:r w:rsidR="000E645F" w:rsidRPr="00341B2D">
        <w:rPr>
          <w:rFonts w:ascii="Times New Roman" w:hAnsi="Times New Roman" w:cs="Times New Roman"/>
        </w:rPr>
        <w:t xml:space="preserve"> </w:t>
      </w:r>
      <w:r w:rsidR="00F50CE9" w:rsidRPr="00341B2D">
        <w:rPr>
          <w:rFonts w:ascii="Times New Roman" w:hAnsi="Times New Roman" w:cs="Times New Roman"/>
        </w:rPr>
        <w:t>неустойку (пени) в размере одной трехсотой ставки рефинансирования Ц</w:t>
      </w:r>
      <w:r w:rsidR="009D1D14" w:rsidRPr="00341B2D">
        <w:rPr>
          <w:rFonts w:ascii="Times New Roman" w:hAnsi="Times New Roman" w:cs="Times New Roman"/>
        </w:rPr>
        <w:t xml:space="preserve">ентрального </w:t>
      </w:r>
      <w:r w:rsidR="00F50CE9" w:rsidRPr="00341B2D">
        <w:rPr>
          <w:rFonts w:ascii="Times New Roman" w:hAnsi="Times New Roman" w:cs="Times New Roman"/>
        </w:rPr>
        <w:t>Б</w:t>
      </w:r>
      <w:r w:rsidR="009D1D14" w:rsidRPr="00341B2D">
        <w:rPr>
          <w:rFonts w:ascii="Times New Roman" w:hAnsi="Times New Roman" w:cs="Times New Roman"/>
        </w:rPr>
        <w:t>анка</w:t>
      </w:r>
      <w:r w:rsidR="00F50CE9" w:rsidRPr="00341B2D">
        <w:rPr>
          <w:rFonts w:ascii="Times New Roman" w:hAnsi="Times New Roman" w:cs="Times New Roman"/>
        </w:rPr>
        <w:t xml:space="preserve"> РФ, действующей на</w:t>
      </w:r>
      <w:r w:rsidR="000E645F" w:rsidRPr="00341B2D">
        <w:rPr>
          <w:rFonts w:ascii="Times New Roman" w:hAnsi="Times New Roman" w:cs="Times New Roman"/>
        </w:rPr>
        <w:t xml:space="preserve"> </w:t>
      </w:r>
      <w:r w:rsidR="00F50CE9" w:rsidRPr="00341B2D">
        <w:rPr>
          <w:rFonts w:ascii="Times New Roman" w:hAnsi="Times New Roman" w:cs="Times New Roman"/>
        </w:rPr>
        <w:t>день исполнения обязательства, от суммы просроченного платежа за каждый день просрочки.</w:t>
      </w:r>
    </w:p>
    <w:p w14:paraId="66B49AD7" w14:textId="210A2081" w:rsidR="00F50CE9" w:rsidRPr="00341B2D" w:rsidRDefault="0051682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9</w:t>
      </w:r>
      <w:r w:rsidR="00F50CE9" w:rsidRPr="00341B2D">
        <w:rPr>
          <w:rFonts w:ascii="Times New Roman" w:hAnsi="Times New Roman" w:cs="Times New Roman"/>
        </w:rPr>
        <w:t xml:space="preserve">.3. </w:t>
      </w:r>
      <w:r w:rsidR="000E645F" w:rsidRPr="00341B2D">
        <w:rPr>
          <w:rFonts w:ascii="Times New Roman" w:hAnsi="Times New Roman" w:cs="Times New Roman"/>
        </w:rPr>
        <w:t xml:space="preserve">В случае нарушения Застройщиком срока передачи </w:t>
      </w:r>
      <w:r w:rsidR="00D677E5" w:rsidRPr="00341B2D">
        <w:rPr>
          <w:rFonts w:ascii="Times New Roman" w:hAnsi="Times New Roman" w:cs="Times New Roman"/>
        </w:rPr>
        <w:t xml:space="preserve">Участнику долевого строительства </w:t>
      </w:r>
      <w:r w:rsidR="00341B2D" w:rsidRPr="00341B2D">
        <w:rPr>
          <w:rFonts w:ascii="Times New Roman" w:hAnsi="Times New Roman" w:cs="Times New Roman"/>
        </w:rPr>
        <w:t>О</w:t>
      </w:r>
      <w:r w:rsidR="000E645F" w:rsidRPr="00341B2D">
        <w:rPr>
          <w:rFonts w:ascii="Times New Roman" w:hAnsi="Times New Roman" w:cs="Times New Roman"/>
        </w:rPr>
        <w:t>бъекта долевого строительства</w:t>
      </w:r>
      <w:r w:rsidR="00D677E5" w:rsidRPr="00341B2D">
        <w:rPr>
          <w:rFonts w:ascii="Times New Roman" w:hAnsi="Times New Roman" w:cs="Times New Roman"/>
        </w:rPr>
        <w:t>, установленного п.</w:t>
      </w:r>
      <w:r w:rsidR="00B9534E" w:rsidRPr="00341B2D">
        <w:rPr>
          <w:rFonts w:ascii="Times New Roman" w:hAnsi="Times New Roman" w:cs="Times New Roman"/>
        </w:rPr>
        <w:t>3</w:t>
      </w:r>
      <w:r w:rsidR="00D677E5" w:rsidRPr="00341B2D">
        <w:rPr>
          <w:rFonts w:ascii="Times New Roman" w:hAnsi="Times New Roman" w:cs="Times New Roman"/>
        </w:rPr>
        <w:t>.</w:t>
      </w:r>
      <w:r w:rsidR="00B9534E" w:rsidRPr="00341B2D">
        <w:rPr>
          <w:rFonts w:ascii="Times New Roman" w:hAnsi="Times New Roman" w:cs="Times New Roman"/>
        </w:rPr>
        <w:t>3</w:t>
      </w:r>
      <w:r w:rsidR="00D677E5" w:rsidRPr="00341B2D">
        <w:rPr>
          <w:rFonts w:ascii="Times New Roman" w:hAnsi="Times New Roman" w:cs="Times New Roman"/>
        </w:rPr>
        <w:t xml:space="preserve"> настоящего Договора,</w:t>
      </w:r>
      <w:r w:rsidR="000E645F" w:rsidRPr="00341B2D">
        <w:rPr>
          <w:rFonts w:ascii="Times New Roman" w:hAnsi="Times New Roman" w:cs="Times New Roman"/>
        </w:rPr>
        <w:t xml:space="preserve"> </w:t>
      </w:r>
      <w:r w:rsidR="00D677E5" w:rsidRPr="00341B2D">
        <w:rPr>
          <w:rFonts w:ascii="Times New Roman" w:hAnsi="Times New Roman" w:cs="Times New Roman"/>
        </w:rPr>
        <w:t xml:space="preserve">Застройщик уплачивает Участнику долевого строительства неустойку (пени) в размере одной трехсотой ставки рефинансирования </w:t>
      </w:r>
      <w:r w:rsidR="00B9534E" w:rsidRPr="00341B2D">
        <w:rPr>
          <w:rFonts w:ascii="Times New Roman" w:hAnsi="Times New Roman" w:cs="Times New Roman"/>
        </w:rPr>
        <w:t>Центрального Банка</w:t>
      </w:r>
      <w:r w:rsidR="00D677E5" w:rsidRPr="00341B2D">
        <w:rPr>
          <w:rFonts w:ascii="Times New Roman" w:hAnsi="Times New Roman" w:cs="Times New Roman"/>
        </w:rPr>
        <w:t xml:space="preserve"> РФ, действующей на день исполнения обязательства, от цены договора за каждый день просрочки. Если </w:t>
      </w:r>
      <w:r w:rsidR="00B9534E" w:rsidRPr="00341B2D">
        <w:rPr>
          <w:rFonts w:ascii="Times New Roman" w:hAnsi="Times New Roman" w:cs="Times New Roman"/>
        </w:rPr>
        <w:t>У</w:t>
      </w:r>
      <w:r w:rsidR="00D677E5" w:rsidRPr="00341B2D">
        <w:rPr>
          <w:rFonts w:ascii="Times New Roman" w:hAnsi="Times New Roman" w:cs="Times New Roman"/>
        </w:rPr>
        <w:t>частником долевого строительства является гражданин, предусмотренная настоящим пунктом неустойка уплачивается Застройщиком в двойном размере.</w:t>
      </w:r>
    </w:p>
    <w:p w14:paraId="0ED3AF18" w14:textId="712B26FA" w:rsidR="009B7287" w:rsidRPr="00341B2D" w:rsidRDefault="009B7287" w:rsidP="00AE4269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9.4. В случае неисполнения Участником долевого строительства обязанности, установленной п.6.</w:t>
      </w:r>
      <w:r w:rsidR="00E53953" w:rsidRPr="00341B2D">
        <w:rPr>
          <w:rFonts w:ascii="Times New Roman" w:hAnsi="Times New Roman" w:cs="Times New Roman"/>
        </w:rPr>
        <w:t>3.</w:t>
      </w:r>
      <w:r w:rsidR="00D10504">
        <w:rPr>
          <w:rFonts w:ascii="Times New Roman" w:hAnsi="Times New Roman" w:cs="Times New Roman"/>
        </w:rPr>
        <w:t>8</w:t>
      </w:r>
      <w:r w:rsidRPr="00341B2D">
        <w:rPr>
          <w:rFonts w:ascii="Times New Roman" w:hAnsi="Times New Roman" w:cs="Times New Roman"/>
        </w:rPr>
        <w:t xml:space="preserve"> настоящего договора, Застройщик не несет ответственности за нарушение своих обязательств, возникших вследствие ненадлежащего уведомления Участника долевого строительства Застройщиком.</w:t>
      </w:r>
    </w:p>
    <w:p w14:paraId="39A512DB" w14:textId="5B4255A5" w:rsidR="00D677E5" w:rsidRPr="00341B2D" w:rsidRDefault="0051682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9</w:t>
      </w:r>
      <w:r w:rsidR="00D677E5" w:rsidRPr="00341B2D">
        <w:rPr>
          <w:rFonts w:ascii="Times New Roman" w:hAnsi="Times New Roman" w:cs="Times New Roman"/>
        </w:rPr>
        <w:t>.</w:t>
      </w:r>
      <w:r w:rsidR="009B7287" w:rsidRPr="00341B2D">
        <w:rPr>
          <w:rFonts w:ascii="Times New Roman" w:hAnsi="Times New Roman" w:cs="Times New Roman"/>
        </w:rPr>
        <w:t>5</w:t>
      </w:r>
      <w:r w:rsidR="00D677E5" w:rsidRPr="00341B2D">
        <w:rPr>
          <w:rFonts w:ascii="Times New Roman" w:hAnsi="Times New Roman" w:cs="Times New Roman"/>
        </w:rPr>
        <w:t>. При наступлении обстоятельств непреодолимой силы, препятствующих полному или частичному исполнению обязательств по договору, срок исполнения обязательств отодвигается соразмерно времени, в течение которого будут действовать такие обстоятельства.</w:t>
      </w:r>
    </w:p>
    <w:p w14:paraId="0CD132DA" w14:textId="09CD6A48" w:rsidR="00D677E5" w:rsidRPr="00341B2D" w:rsidRDefault="00D677E5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Под обстоятельствами непреодолимой силы стороны понимают пожары, стихийные бедствия природного и техногенного характера, забастовки, военные действия, и</w:t>
      </w:r>
      <w:r w:rsidR="006C3952" w:rsidRPr="00341B2D">
        <w:rPr>
          <w:rFonts w:ascii="Times New Roman" w:hAnsi="Times New Roman" w:cs="Times New Roman"/>
        </w:rPr>
        <w:t xml:space="preserve"> </w:t>
      </w:r>
      <w:r w:rsidR="004562C8" w:rsidRPr="00341B2D">
        <w:rPr>
          <w:rFonts w:ascii="Times New Roman" w:hAnsi="Times New Roman" w:cs="Times New Roman"/>
        </w:rPr>
        <w:t>Жилой дом</w:t>
      </w:r>
      <w:r w:rsidRPr="00341B2D">
        <w:rPr>
          <w:rFonts w:ascii="Times New Roman" w:hAnsi="Times New Roman" w:cs="Times New Roman"/>
        </w:rPr>
        <w:t xml:space="preserve"> законодательных и нормативных актов, ухудшающих положение сторон по сравнению с положением, существовавшим в момент заключения Договора.</w:t>
      </w:r>
    </w:p>
    <w:p w14:paraId="5098A01F" w14:textId="77777777" w:rsidR="00D677E5" w:rsidRPr="00341B2D" w:rsidRDefault="00D677E5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 xml:space="preserve">При наступлении обстоятельств непреодолимой силы, стороны освобождаются от ответственности за неисполнение (ненадлежащее исполнение) обязательств. Сторона, ссылающаяся на обстоятельства непреодолимой силы, обязана незамедлительно информировать другую сторону о </w:t>
      </w:r>
      <w:r w:rsidRPr="00341B2D">
        <w:rPr>
          <w:rFonts w:ascii="Times New Roman" w:hAnsi="Times New Roman" w:cs="Times New Roman"/>
        </w:rPr>
        <w:lastRenderedPageBreak/>
        <w:t>наступлении подобных обстоятельств в письменной форме</w:t>
      </w:r>
      <w:r w:rsidR="008349EA" w:rsidRPr="00341B2D">
        <w:rPr>
          <w:rFonts w:ascii="Times New Roman" w:hAnsi="Times New Roman" w:cs="Times New Roman"/>
        </w:rPr>
        <w:t xml:space="preserve"> с приложением документального подтверждения наступления подобных обстоятельств от компетентных органов.</w:t>
      </w:r>
    </w:p>
    <w:p w14:paraId="2E6101A8" w14:textId="09608FEA" w:rsidR="00B9534E" w:rsidRPr="00341B2D" w:rsidRDefault="00B9534E" w:rsidP="00AE4269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9.</w:t>
      </w:r>
      <w:r w:rsidR="009B7287" w:rsidRPr="00341B2D">
        <w:rPr>
          <w:rFonts w:ascii="Times New Roman" w:hAnsi="Times New Roman" w:cs="Times New Roman"/>
        </w:rPr>
        <w:t>6</w:t>
      </w:r>
      <w:r w:rsidRPr="00341B2D">
        <w:rPr>
          <w:rFonts w:ascii="Times New Roman" w:hAnsi="Times New Roman" w:cs="Times New Roman"/>
        </w:rPr>
        <w:t xml:space="preserve">. С момента подписания передаточного акта о передаче Объекта долевого строительства или со дня составления одностороннего акта </w:t>
      </w:r>
      <w:r w:rsidR="00E53953" w:rsidRPr="00341B2D">
        <w:rPr>
          <w:rFonts w:ascii="Times New Roman" w:hAnsi="Times New Roman" w:cs="Times New Roman"/>
        </w:rPr>
        <w:t xml:space="preserve">передачи </w:t>
      </w:r>
      <w:r w:rsidRPr="00341B2D">
        <w:rPr>
          <w:rFonts w:ascii="Times New Roman" w:hAnsi="Times New Roman" w:cs="Times New Roman"/>
        </w:rPr>
        <w:t>Застройщиком в порядке, предусмотренном настоящим Договором, на Участника долевого строительства переходит ответственность за сохранность Объекта долевого строительства, ответственность перед третьими лицами за причинение ущерба в результате возможного наступления таких событий, как пожар, затопление, противоправ</w:t>
      </w:r>
      <w:r w:rsidR="00D10504">
        <w:rPr>
          <w:rFonts w:ascii="Times New Roman" w:hAnsi="Times New Roman" w:cs="Times New Roman"/>
        </w:rPr>
        <w:t>ные действия третьих лиц, а так</w:t>
      </w:r>
      <w:r w:rsidRPr="00341B2D">
        <w:rPr>
          <w:rFonts w:ascii="Times New Roman" w:hAnsi="Times New Roman" w:cs="Times New Roman"/>
        </w:rPr>
        <w:t>же риски наступления иных неблагоприятных последствий.</w:t>
      </w:r>
    </w:p>
    <w:p w14:paraId="2156ADAB" w14:textId="77777777" w:rsidR="00912003" w:rsidRPr="00341B2D" w:rsidRDefault="00912003" w:rsidP="00AE4269">
      <w:pPr>
        <w:spacing w:after="0"/>
        <w:contextualSpacing/>
        <w:jc w:val="both"/>
        <w:rPr>
          <w:rFonts w:ascii="Times New Roman" w:hAnsi="Times New Roman" w:cs="Times New Roman"/>
        </w:rPr>
      </w:pPr>
    </w:p>
    <w:p w14:paraId="62EA4FB2" w14:textId="2A9E8537" w:rsidR="00F50CE9" w:rsidRPr="00341B2D" w:rsidRDefault="00516824" w:rsidP="00AE4269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10</w:t>
      </w:r>
      <w:r w:rsidR="00F50CE9" w:rsidRPr="00341B2D">
        <w:rPr>
          <w:rFonts w:ascii="Times New Roman" w:hAnsi="Times New Roman" w:cs="Times New Roman"/>
          <w:b/>
        </w:rPr>
        <w:t>. Срок действия Договора</w:t>
      </w:r>
      <w:r w:rsidR="006334C2" w:rsidRPr="00341B2D">
        <w:rPr>
          <w:rFonts w:ascii="Times New Roman" w:hAnsi="Times New Roman" w:cs="Times New Roman"/>
          <w:b/>
        </w:rPr>
        <w:t>, порядок изменения и расторжения договора</w:t>
      </w:r>
    </w:p>
    <w:p w14:paraId="5200566D" w14:textId="149F1760" w:rsidR="008349EA" w:rsidRPr="00341B2D" w:rsidRDefault="0051682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10</w:t>
      </w:r>
      <w:r w:rsidR="00F50CE9" w:rsidRPr="00341B2D">
        <w:rPr>
          <w:rFonts w:ascii="Times New Roman" w:hAnsi="Times New Roman" w:cs="Times New Roman"/>
        </w:rPr>
        <w:t>.1. Договор подлежит государственной регистрации в Управлении Федеральной службы</w:t>
      </w:r>
      <w:r w:rsidR="008349EA" w:rsidRPr="00341B2D">
        <w:rPr>
          <w:rFonts w:ascii="Times New Roman" w:hAnsi="Times New Roman" w:cs="Times New Roman"/>
        </w:rPr>
        <w:t xml:space="preserve"> </w:t>
      </w:r>
      <w:r w:rsidR="00F50CE9" w:rsidRPr="00341B2D">
        <w:rPr>
          <w:rFonts w:ascii="Times New Roman" w:hAnsi="Times New Roman" w:cs="Times New Roman"/>
        </w:rPr>
        <w:t xml:space="preserve">государственной регистрации, кадастра и картографии и </w:t>
      </w:r>
      <w:r w:rsidR="008349EA" w:rsidRPr="00341B2D">
        <w:rPr>
          <w:rFonts w:ascii="Times New Roman" w:hAnsi="Times New Roman" w:cs="Times New Roman"/>
        </w:rPr>
        <w:t>вступает в силу с момента осуществления государственной регистрации.</w:t>
      </w:r>
    </w:p>
    <w:p w14:paraId="7200699D" w14:textId="52286C06" w:rsidR="00F50CE9" w:rsidRPr="00341B2D" w:rsidRDefault="0051682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10</w:t>
      </w:r>
      <w:r w:rsidR="00F50CE9" w:rsidRPr="00341B2D">
        <w:rPr>
          <w:rFonts w:ascii="Times New Roman" w:hAnsi="Times New Roman" w:cs="Times New Roman"/>
        </w:rPr>
        <w:t>.2. Договор действует до полного исполнения Сторонами своих обязательств по Договору.</w:t>
      </w:r>
    </w:p>
    <w:p w14:paraId="14E099F5" w14:textId="7557DA45" w:rsidR="006334C2" w:rsidRPr="00341B2D" w:rsidRDefault="0051682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10</w:t>
      </w:r>
      <w:r w:rsidR="006334C2" w:rsidRPr="00341B2D">
        <w:rPr>
          <w:rFonts w:ascii="Times New Roman" w:hAnsi="Times New Roman" w:cs="Times New Roman"/>
        </w:rPr>
        <w:t xml:space="preserve">.3. Договор может быть изменен или расторгнут по соглашению сторон. Все </w:t>
      </w:r>
      <w:r w:rsidR="00876E1F" w:rsidRPr="00341B2D">
        <w:rPr>
          <w:rFonts w:ascii="Times New Roman" w:hAnsi="Times New Roman" w:cs="Times New Roman"/>
        </w:rPr>
        <w:t xml:space="preserve">изменения договора оформляются </w:t>
      </w:r>
      <w:r w:rsidR="006334C2" w:rsidRPr="00341B2D">
        <w:rPr>
          <w:rFonts w:ascii="Times New Roman" w:hAnsi="Times New Roman" w:cs="Times New Roman"/>
        </w:rPr>
        <w:t>путем подписания сторонами дополнительного соглашения, которое является неотъемлемой частью настоящего Договора.</w:t>
      </w:r>
    </w:p>
    <w:p w14:paraId="077F1177" w14:textId="6C95BD6D" w:rsidR="006334C2" w:rsidRPr="00341B2D" w:rsidRDefault="006334C2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</w:t>
      </w:r>
      <w:r w:rsidR="00516824" w:rsidRPr="00341B2D">
        <w:rPr>
          <w:rFonts w:ascii="Times New Roman" w:hAnsi="Times New Roman" w:cs="Times New Roman"/>
        </w:rPr>
        <w:t>0</w:t>
      </w:r>
      <w:r w:rsidRPr="00341B2D">
        <w:rPr>
          <w:rFonts w:ascii="Times New Roman" w:hAnsi="Times New Roman" w:cs="Times New Roman"/>
        </w:rPr>
        <w:t>.4. Просрочка внесения цены договора Участником до</w:t>
      </w:r>
      <w:r w:rsidR="000E4867" w:rsidRPr="00341B2D">
        <w:rPr>
          <w:rFonts w:ascii="Times New Roman" w:hAnsi="Times New Roman" w:cs="Times New Roman"/>
        </w:rPr>
        <w:t xml:space="preserve">левого строительства более </w:t>
      </w:r>
      <w:r w:rsidR="003A7C3B" w:rsidRPr="00341B2D">
        <w:rPr>
          <w:rFonts w:ascii="Times New Roman" w:hAnsi="Times New Roman" w:cs="Times New Roman"/>
        </w:rPr>
        <w:t xml:space="preserve">чем </w:t>
      </w:r>
      <w:r w:rsidR="00341B2D" w:rsidRPr="00341B2D">
        <w:rPr>
          <w:rFonts w:ascii="Times New Roman" w:hAnsi="Times New Roman" w:cs="Times New Roman"/>
        </w:rPr>
        <w:t xml:space="preserve">на </w:t>
      </w:r>
      <w:r w:rsidR="003A7C3B" w:rsidRPr="00341B2D">
        <w:rPr>
          <w:rFonts w:ascii="Times New Roman" w:hAnsi="Times New Roman" w:cs="Times New Roman"/>
        </w:rPr>
        <w:t>два</w:t>
      </w:r>
      <w:r w:rsidR="000E4867" w:rsidRPr="00341B2D">
        <w:rPr>
          <w:rFonts w:ascii="Times New Roman" w:hAnsi="Times New Roman" w:cs="Times New Roman"/>
        </w:rPr>
        <w:t xml:space="preserve"> </w:t>
      </w:r>
      <w:r w:rsidRPr="00341B2D">
        <w:rPr>
          <w:rFonts w:ascii="Times New Roman" w:hAnsi="Times New Roman" w:cs="Times New Roman"/>
        </w:rPr>
        <w:t>месяца является основанием для одностороннего отказа от исполнения договора Застройщиком. При этом договор считается расторгнутым со дня направления Участнику долевого строительства уведомления об одностороннем отказе от исполнения договора.</w:t>
      </w:r>
    </w:p>
    <w:p w14:paraId="30CDC452" w14:textId="2E0C9415" w:rsidR="00876E1F" w:rsidRDefault="00516824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10</w:t>
      </w:r>
      <w:r w:rsidR="00876E1F" w:rsidRPr="00341B2D">
        <w:rPr>
          <w:rFonts w:ascii="Times New Roman" w:hAnsi="Times New Roman" w:cs="Times New Roman"/>
        </w:rPr>
        <w:t xml:space="preserve">.5. Участник долевого строительства вправе в одностороннем порядке отказаться от исполнения Договора в случаях, установленных </w:t>
      </w:r>
      <w:r w:rsidR="00B9534E" w:rsidRPr="00341B2D">
        <w:rPr>
          <w:rFonts w:ascii="Times New Roman" w:hAnsi="Times New Roman" w:cs="Times New Roman"/>
        </w:rPr>
        <w:t>Федеральным з</w:t>
      </w:r>
      <w:r w:rsidR="00876E1F" w:rsidRPr="00341B2D">
        <w:rPr>
          <w:rFonts w:ascii="Times New Roman" w:hAnsi="Times New Roman" w:cs="Times New Roman"/>
        </w:rPr>
        <w:t>аконом №214-ФЗ.</w:t>
      </w:r>
    </w:p>
    <w:p w14:paraId="748EF1AE" w14:textId="62DACD85" w:rsidR="004838D9" w:rsidRPr="00FA3BE3" w:rsidRDefault="004838D9" w:rsidP="004838D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10.6. </w:t>
      </w:r>
      <w:r w:rsidRPr="00FA3BE3">
        <w:rPr>
          <w:rFonts w:ascii="Times New Roman" w:hAnsi="Times New Roman" w:cs="Times New Roman"/>
        </w:rPr>
        <w:t xml:space="preserve">При наступлении оснований для возврата Участнику долевого строительства денежных средств со счета эскроу (в том числе в случае расторжения, прекращения или отказа от исполнения Договора сторонами), денежные средства со счета эскроу подлежат возврату </w:t>
      </w:r>
      <w:r w:rsidR="00092FA2">
        <w:rPr>
          <w:rFonts w:ascii="Times New Roman" w:hAnsi="Times New Roman" w:cs="Times New Roman"/>
        </w:rPr>
        <w:t>У</w:t>
      </w:r>
      <w:r w:rsidRPr="00FA3BE3">
        <w:rPr>
          <w:rFonts w:ascii="Times New Roman" w:hAnsi="Times New Roman" w:cs="Times New Roman"/>
        </w:rPr>
        <w:t>частнику долевого строительства в соответствии с условиями договора счета эскроу.</w:t>
      </w:r>
    </w:p>
    <w:p w14:paraId="60F13935" w14:textId="4E258DFF" w:rsidR="00F50CE9" w:rsidRPr="00341B2D" w:rsidRDefault="00516824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11</w:t>
      </w:r>
      <w:r w:rsidR="00F50CE9" w:rsidRPr="00341B2D">
        <w:rPr>
          <w:rFonts w:ascii="Times New Roman" w:hAnsi="Times New Roman" w:cs="Times New Roman"/>
          <w:b/>
        </w:rPr>
        <w:t>. Заключительные положения</w:t>
      </w:r>
    </w:p>
    <w:p w14:paraId="437747AD" w14:textId="43C00B80" w:rsidR="00F50CE9" w:rsidRPr="00341B2D" w:rsidRDefault="00FF3AAF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11</w:t>
      </w:r>
      <w:r w:rsidR="00F50CE9" w:rsidRPr="00341B2D">
        <w:rPr>
          <w:rFonts w:ascii="Times New Roman" w:hAnsi="Times New Roman" w:cs="Times New Roman"/>
        </w:rPr>
        <w:t>.1. Обо всех изменениях в платежных и почтовых реквизитах Стороны обязаны немедленно</w:t>
      </w:r>
      <w:r w:rsidR="008349EA" w:rsidRPr="00341B2D">
        <w:rPr>
          <w:rFonts w:ascii="Times New Roman" w:hAnsi="Times New Roman" w:cs="Times New Roman"/>
        </w:rPr>
        <w:t xml:space="preserve"> </w:t>
      </w:r>
      <w:r w:rsidR="00F50CE9" w:rsidRPr="00341B2D">
        <w:rPr>
          <w:rFonts w:ascii="Times New Roman" w:hAnsi="Times New Roman" w:cs="Times New Roman"/>
        </w:rPr>
        <w:t xml:space="preserve">извещать друг друга по адресам, указанным в Договоре. </w:t>
      </w:r>
      <w:r w:rsidR="00AB3BD9" w:rsidRPr="00341B2D">
        <w:rPr>
          <w:rFonts w:ascii="Times New Roman" w:hAnsi="Times New Roman" w:cs="Times New Roman"/>
        </w:rPr>
        <w:t xml:space="preserve">Действия, совершенные по старым </w:t>
      </w:r>
      <w:r w:rsidR="00F50CE9" w:rsidRPr="00341B2D">
        <w:rPr>
          <w:rFonts w:ascii="Times New Roman" w:hAnsi="Times New Roman" w:cs="Times New Roman"/>
        </w:rPr>
        <w:t>адресам и счетам, совершенные до поступления уведомлений об их изменении, засчитываются</w:t>
      </w:r>
      <w:r w:rsidR="008349EA" w:rsidRPr="00341B2D">
        <w:rPr>
          <w:rFonts w:ascii="Times New Roman" w:hAnsi="Times New Roman" w:cs="Times New Roman"/>
        </w:rPr>
        <w:t xml:space="preserve"> </w:t>
      </w:r>
      <w:r w:rsidR="00F50CE9" w:rsidRPr="00341B2D">
        <w:rPr>
          <w:rFonts w:ascii="Times New Roman" w:hAnsi="Times New Roman" w:cs="Times New Roman"/>
        </w:rPr>
        <w:t>в исполнение обязательств.</w:t>
      </w:r>
    </w:p>
    <w:p w14:paraId="5205876C" w14:textId="46AC2048" w:rsidR="00F50CE9" w:rsidRPr="00341B2D" w:rsidRDefault="00FF3AAF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11</w:t>
      </w:r>
      <w:r w:rsidR="009A6630" w:rsidRPr="00341B2D">
        <w:rPr>
          <w:rFonts w:ascii="Times New Roman" w:hAnsi="Times New Roman" w:cs="Times New Roman"/>
        </w:rPr>
        <w:t>.</w:t>
      </w:r>
      <w:r w:rsidR="00B804DE" w:rsidRPr="00341B2D">
        <w:rPr>
          <w:rFonts w:ascii="Times New Roman" w:hAnsi="Times New Roman" w:cs="Times New Roman"/>
        </w:rPr>
        <w:t>2</w:t>
      </w:r>
      <w:r w:rsidR="00F50CE9" w:rsidRPr="00341B2D">
        <w:rPr>
          <w:rFonts w:ascii="Times New Roman" w:hAnsi="Times New Roman" w:cs="Times New Roman"/>
        </w:rPr>
        <w:t xml:space="preserve">. </w:t>
      </w:r>
      <w:r w:rsidR="007632C3" w:rsidRPr="00341B2D">
        <w:rPr>
          <w:rFonts w:ascii="Times New Roman" w:hAnsi="Times New Roman" w:cs="Times New Roman"/>
        </w:rPr>
        <w:t>Стороны определили, что надлежащим уведомлением сторон по Договору являет</w:t>
      </w:r>
      <w:r w:rsidR="009A6630" w:rsidRPr="00341B2D">
        <w:rPr>
          <w:rFonts w:ascii="Times New Roman" w:hAnsi="Times New Roman" w:cs="Times New Roman"/>
        </w:rPr>
        <w:t xml:space="preserve">ся отправление корреспонденции </w:t>
      </w:r>
      <w:r w:rsidR="007632C3" w:rsidRPr="00341B2D">
        <w:rPr>
          <w:rFonts w:ascii="Times New Roman" w:hAnsi="Times New Roman" w:cs="Times New Roman"/>
        </w:rPr>
        <w:t xml:space="preserve">в письменном виде по адресу, указанному в настоящем Договоре, заказным письмом с описью вложения и уведомлением о вручении либо вручение корреспонденции лично адресату под </w:t>
      </w:r>
      <w:r w:rsidR="00CB2B76" w:rsidRPr="00341B2D">
        <w:rPr>
          <w:rFonts w:ascii="Times New Roman" w:hAnsi="Times New Roman" w:cs="Times New Roman"/>
        </w:rPr>
        <w:t>п</w:t>
      </w:r>
      <w:r w:rsidR="007632C3" w:rsidRPr="00341B2D">
        <w:rPr>
          <w:rFonts w:ascii="Times New Roman" w:hAnsi="Times New Roman" w:cs="Times New Roman"/>
        </w:rPr>
        <w:t>о</w:t>
      </w:r>
      <w:r w:rsidR="00CB2B76" w:rsidRPr="00341B2D">
        <w:rPr>
          <w:rFonts w:ascii="Times New Roman" w:hAnsi="Times New Roman" w:cs="Times New Roman"/>
        </w:rPr>
        <w:t>д</w:t>
      </w:r>
      <w:r w:rsidR="007632C3" w:rsidRPr="00341B2D">
        <w:rPr>
          <w:rFonts w:ascii="Times New Roman" w:hAnsi="Times New Roman" w:cs="Times New Roman"/>
        </w:rPr>
        <w:t xml:space="preserve">пись. </w:t>
      </w:r>
      <w:r w:rsidR="00836167" w:rsidRPr="00341B2D">
        <w:rPr>
          <w:rFonts w:ascii="Times New Roman" w:hAnsi="Times New Roman" w:cs="Times New Roman"/>
        </w:rPr>
        <w:t xml:space="preserve">При направлении корреспонденции ﻿сообщение считается доставленным </w:t>
      </w:r>
      <w:r w:rsidR="00CB2B76" w:rsidRPr="00341B2D">
        <w:rPr>
          <w:rFonts w:ascii="Times New Roman" w:hAnsi="Times New Roman" w:cs="Times New Roman"/>
        </w:rPr>
        <w:t>в том числе</w:t>
      </w:r>
      <w:r w:rsidR="00836167" w:rsidRPr="00341B2D">
        <w:rPr>
          <w:rFonts w:ascii="Times New Roman" w:hAnsi="Times New Roman" w:cs="Times New Roman"/>
        </w:rPr>
        <w:t>, если адресат уклонился от получения корреспонденции, в связи с чем она была возвращена отправителю по истечении срока хранения, а именно тридцати календарных дней</w:t>
      </w:r>
      <w:r w:rsidR="00CB2B76" w:rsidRPr="00341B2D">
        <w:rPr>
          <w:rFonts w:ascii="Times New Roman" w:hAnsi="Times New Roman" w:cs="Times New Roman"/>
        </w:rPr>
        <w:t>.</w:t>
      </w:r>
    </w:p>
    <w:p w14:paraId="7764350A" w14:textId="59325C7D" w:rsidR="00F50CE9" w:rsidRPr="00341B2D" w:rsidRDefault="00FF3AAF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11</w:t>
      </w:r>
      <w:r w:rsidR="009A6630" w:rsidRPr="00341B2D">
        <w:rPr>
          <w:rFonts w:ascii="Times New Roman" w:hAnsi="Times New Roman" w:cs="Times New Roman"/>
        </w:rPr>
        <w:t>.</w:t>
      </w:r>
      <w:r w:rsidR="00CB2B76" w:rsidRPr="00341B2D">
        <w:rPr>
          <w:rFonts w:ascii="Times New Roman" w:hAnsi="Times New Roman" w:cs="Times New Roman"/>
        </w:rPr>
        <w:t>3</w:t>
      </w:r>
      <w:r w:rsidR="00F50CE9" w:rsidRPr="00341B2D">
        <w:rPr>
          <w:rFonts w:ascii="Times New Roman" w:hAnsi="Times New Roman" w:cs="Times New Roman"/>
        </w:rPr>
        <w:t xml:space="preserve">. </w:t>
      </w:r>
      <w:r w:rsidR="0085644F" w:rsidRPr="00341B2D">
        <w:rPr>
          <w:rFonts w:ascii="Times New Roman" w:hAnsi="Times New Roman" w:cs="Times New Roman"/>
        </w:rPr>
        <w:t xml:space="preserve">Участник долевого строительства путем подписания Договора выражает свое согласие и дает поручение Застройщику на передачу сетей инженерно-технического обеспечения, необходимых для подключения (технологического присоединения) </w:t>
      </w:r>
      <w:r w:rsidR="004562C8" w:rsidRPr="00341B2D">
        <w:rPr>
          <w:rFonts w:ascii="Times New Roman" w:hAnsi="Times New Roman" w:cs="Times New Roman"/>
        </w:rPr>
        <w:t>Жилого дома</w:t>
      </w:r>
      <w:r w:rsidR="0085644F" w:rsidRPr="00341B2D">
        <w:rPr>
          <w:rFonts w:ascii="Times New Roman" w:hAnsi="Times New Roman" w:cs="Times New Roman"/>
        </w:rPr>
        <w:t xml:space="preserve"> к таким сетям, и иных объектов инженерно-технической инфраструктуры, расположенных в границах земельного участка, указанного в п.1.1. настоящего Договора, построенных Застройщиком за счет средств Участника долевого строительства, в государственную/ муниципальную собственность и/или в собственность эксплуатирующих (сетевых) организаций, а также на передачу на баланс соответствующим специализированным организациям, в том числе, на безвозмездной основе и/или на оформление в собственность Застройщика для целей последующей передачи в государственную, муниципальную собственность и/или собственность эксплуатирующих (сетевых) организаций и/или передачу на баланс соответствующим специализированным организациям (в случае необходимости), в том числе на безвозмездной основе. Участник долевого строительства поручает Застройщику производить все необходимые действия, в том числе, производить регистрацию права собственности на Застройщика в целях дальнейшей передачи сетей инженерно-технического обеспечения, объектов инженерно-технической инфраструктуры. Такие действия будут признаваться действиями в интересах Участника долевого строительства, в том числе, но не ограничиваясь, в целях минимизации затрат на содержание общего имущества. При невозможности совершения действий, указанных в настоящем абзаце, сети </w:t>
      </w:r>
      <w:r w:rsidR="0085644F" w:rsidRPr="00341B2D">
        <w:rPr>
          <w:rFonts w:ascii="Times New Roman" w:hAnsi="Times New Roman" w:cs="Times New Roman"/>
        </w:rPr>
        <w:lastRenderedPageBreak/>
        <w:t xml:space="preserve">инженерно-технического обеспечения, объекты инженерно-технической инфраструктуры </w:t>
      </w:r>
      <w:r w:rsidR="004562C8" w:rsidRPr="00341B2D">
        <w:rPr>
          <w:rFonts w:ascii="Times New Roman" w:hAnsi="Times New Roman" w:cs="Times New Roman"/>
        </w:rPr>
        <w:t>Жилого дома</w:t>
      </w:r>
      <w:r w:rsidR="0085644F" w:rsidRPr="00341B2D">
        <w:rPr>
          <w:rFonts w:ascii="Times New Roman" w:hAnsi="Times New Roman" w:cs="Times New Roman"/>
        </w:rPr>
        <w:t xml:space="preserve"> поступают в общую долевую собственность всех участников долевого строительства </w:t>
      </w:r>
      <w:r w:rsidR="004562C8" w:rsidRPr="00341B2D">
        <w:rPr>
          <w:rFonts w:ascii="Times New Roman" w:hAnsi="Times New Roman" w:cs="Times New Roman"/>
        </w:rPr>
        <w:t>Жилого дома</w:t>
      </w:r>
      <w:r w:rsidR="0085644F" w:rsidRPr="00341B2D">
        <w:rPr>
          <w:rFonts w:ascii="Times New Roman" w:hAnsi="Times New Roman" w:cs="Times New Roman"/>
        </w:rPr>
        <w:t>.</w:t>
      </w:r>
    </w:p>
    <w:p w14:paraId="5A53A842" w14:textId="5F110EE1" w:rsidR="007632C3" w:rsidRPr="00341B2D" w:rsidRDefault="00FF3AAF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11</w:t>
      </w:r>
      <w:r w:rsidR="009A6630" w:rsidRPr="00341B2D">
        <w:rPr>
          <w:rFonts w:ascii="Times New Roman" w:hAnsi="Times New Roman" w:cs="Times New Roman"/>
        </w:rPr>
        <w:t>.</w:t>
      </w:r>
      <w:r w:rsidR="00CB2B76" w:rsidRPr="00341B2D">
        <w:rPr>
          <w:rFonts w:ascii="Times New Roman" w:hAnsi="Times New Roman" w:cs="Times New Roman"/>
        </w:rPr>
        <w:t>4</w:t>
      </w:r>
      <w:r w:rsidR="007632C3" w:rsidRPr="00341B2D">
        <w:rPr>
          <w:rFonts w:ascii="Times New Roman" w:hAnsi="Times New Roman" w:cs="Times New Roman"/>
        </w:rPr>
        <w:t xml:space="preserve">. Риск случайной гибели или случайного повреждения </w:t>
      </w:r>
      <w:r w:rsidR="00797BE2" w:rsidRPr="00341B2D">
        <w:rPr>
          <w:rFonts w:ascii="Times New Roman" w:hAnsi="Times New Roman" w:cs="Times New Roman"/>
        </w:rPr>
        <w:t>О</w:t>
      </w:r>
      <w:r w:rsidR="007632C3" w:rsidRPr="00341B2D">
        <w:rPr>
          <w:rFonts w:ascii="Times New Roman" w:hAnsi="Times New Roman" w:cs="Times New Roman"/>
        </w:rPr>
        <w:t>бъекта долевого строительства до момента его передачи Участнику долевого строительства несет Застройщик.</w:t>
      </w:r>
    </w:p>
    <w:p w14:paraId="79D1B529" w14:textId="65D94D7F" w:rsidR="00836167" w:rsidRPr="00341B2D" w:rsidRDefault="00836167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11.</w:t>
      </w:r>
      <w:r w:rsidR="00303320" w:rsidRPr="00341B2D">
        <w:rPr>
          <w:rFonts w:ascii="Times New Roman" w:hAnsi="Times New Roman" w:cs="Times New Roman"/>
        </w:rPr>
        <w:t>5</w:t>
      </w:r>
      <w:r w:rsidRPr="00341B2D">
        <w:rPr>
          <w:rFonts w:ascii="Times New Roman" w:hAnsi="Times New Roman" w:cs="Times New Roman"/>
        </w:rPr>
        <w:t>. Подписывая настоящий Договор, Участник долевого строительства выражает свое согласие на обработку его персональных данных Застройщиком, а также любыми третьими лицами, которым эти персональные данные могут быть переданы Застройщиком, в целях исполнения настоящего Договора. При этом Сторонами под персональными данными понимаются: фамилия, имя, а также отчество (</w:t>
      </w:r>
      <w:r w:rsidR="00CB2B76" w:rsidRPr="00341B2D">
        <w:rPr>
          <w:rFonts w:ascii="Times New Roman" w:hAnsi="Times New Roman" w:cs="Times New Roman"/>
        </w:rPr>
        <w:t>при наличии</w:t>
      </w:r>
      <w:r w:rsidRPr="00341B2D">
        <w:rPr>
          <w:rFonts w:ascii="Times New Roman" w:hAnsi="Times New Roman" w:cs="Times New Roman"/>
        </w:rPr>
        <w:t xml:space="preserve">), дата рождения, реквизиты документа, удостоверяющего личность (серия, номер паспорта, кем и когда выдан), данные миграционной карты, документа, подтверждающего право иностранного гражданина или лица без гражданства на пребывание (проживание) в Российской Федерации, адрес постоянной регистрации по месту жительства, адрес фактического проживания (если отличается), а также иная информация, имеющая отношение к личности, сведения и информация на бумажных, электронных носителях, которые стали доступны и/или переданы Застройщику Участником долевого строительства лично, через третьих лиц или иным способом, в целях заключения, совершения гражданско-правовых сделок между сторонами </w:t>
      </w:r>
      <w:r w:rsidR="000D2C77" w:rsidRPr="00341B2D">
        <w:rPr>
          <w:rFonts w:ascii="Times New Roman" w:hAnsi="Times New Roman" w:cs="Times New Roman"/>
        </w:rPr>
        <w:t>и (</w:t>
      </w:r>
      <w:r w:rsidRPr="00341B2D">
        <w:rPr>
          <w:rFonts w:ascii="Times New Roman" w:hAnsi="Times New Roman" w:cs="Times New Roman"/>
        </w:rPr>
        <w:t>или</w:t>
      </w:r>
      <w:r w:rsidR="000D2C77" w:rsidRPr="00341B2D">
        <w:rPr>
          <w:rFonts w:ascii="Times New Roman" w:hAnsi="Times New Roman" w:cs="Times New Roman"/>
        </w:rPr>
        <w:t>)</w:t>
      </w:r>
      <w:r w:rsidRPr="00341B2D">
        <w:rPr>
          <w:rFonts w:ascii="Times New Roman" w:hAnsi="Times New Roman" w:cs="Times New Roman"/>
        </w:rPr>
        <w:t xml:space="preserve"> третьими лицами.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в том числе третьим лицам), обезличивание, блокирование, удаление, уничтожение персональных данных. Сторонами определено, что не допускается публичное обнародование персональных, данных в средствах массовой информации, а также размещение в информационно-телекоммуникационных сетях. Согласие на обработку персональных данных может быть отозвано Участником долевого строительства путем расторжения настоящего Договора. </w:t>
      </w:r>
    </w:p>
    <w:p w14:paraId="20C80390" w14:textId="0D638F4D" w:rsidR="005972F4" w:rsidRPr="00341B2D" w:rsidRDefault="00FF3AAF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11</w:t>
      </w:r>
      <w:r w:rsidR="009A6630" w:rsidRPr="00341B2D">
        <w:rPr>
          <w:rFonts w:ascii="Times New Roman" w:hAnsi="Times New Roman" w:cs="Times New Roman"/>
        </w:rPr>
        <w:t>.</w:t>
      </w:r>
      <w:r w:rsidR="00303320" w:rsidRPr="00341B2D">
        <w:rPr>
          <w:rFonts w:ascii="Times New Roman" w:hAnsi="Times New Roman" w:cs="Times New Roman"/>
        </w:rPr>
        <w:t>6</w:t>
      </w:r>
      <w:r w:rsidR="0093320A" w:rsidRPr="00341B2D">
        <w:rPr>
          <w:rFonts w:ascii="Times New Roman" w:hAnsi="Times New Roman" w:cs="Times New Roman"/>
        </w:rPr>
        <w:t>. Все споры</w:t>
      </w:r>
      <w:r w:rsidR="00F13682" w:rsidRPr="00341B2D">
        <w:rPr>
          <w:rFonts w:ascii="Times New Roman" w:hAnsi="Times New Roman" w:cs="Times New Roman"/>
        </w:rPr>
        <w:t xml:space="preserve"> по настоящему Договору</w:t>
      </w:r>
      <w:r w:rsidR="00C90AE0" w:rsidRPr="00341B2D">
        <w:rPr>
          <w:rFonts w:ascii="Times New Roman" w:hAnsi="Times New Roman" w:cs="Times New Roman"/>
        </w:rPr>
        <w:t xml:space="preserve"> подлежат рассмотрению в соответствии с правилами подведомственности и подсудности, установленными действующим законодательством.</w:t>
      </w:r>
    </w:p>
    <w:p w14:paraId="2C433695" w14:textId="41597635" w:rsidR="00F13682" w:rsidRPr="00341B2D" w:rsidRDefault="00FF3AAF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11</w:t>
      </w:r>
      <w:r w:rsidR="009D701F" w:rsidRPr="00341B2D">
        <w:rPr>
          <w:rFonts w:ascii="Times New Roman" w:hAnsi="Times New Roman" w:cs="Times New Roman"/>
        </w:rPr>
        <w:t>.</w:t>
      </w:r>
      <w:r w:rsidR="00303320" w:rsidRPr="00341B2D">
        <w:rPr>
          <w:rFonts w:ascii="Times New Roman" w:hAnsi="Times New Roman" w:cs="Times New Roman"/>
        </w:rPr>
        <w:t>7</w:t>
      </w:r>
      <w:r w:rsidR="009D701F" w:rsidRPr="00341B2D">
        <w:rPr>
          <w:rFonts w:ascii="Times New Roman" w:hAnsi="Times New Roman" w:cs="Times New Roman"/>
        </w:rPr>
        <w:t xml:space="preserve">. </w:t>
      </w:r>
      <w:r w:rsidR="00F50CE9" w:rsidRPr="00341B2D">
        <w:rPr>
          <w:rFonts w:ascii="Times New Roman" w:hAnsi="Times New Roman" w:cs="Times New Roman"/>
        </w:rPr>
        <w:t xml:space="preserve">Договор составлен в </w:t>
      </w:r>
      <w:r w:rsidR="00F13682" w:rsidRPr="00341B2D">
        <w:rPr>
          <w:rFonts w:ascii="Times New Roman" w:hAnsi="Times New Roman" w:cs="Times New Roman"/>
        </w:rPr>
        <w:t xml:space="preserve">трех </w:t>
      </w:r>
      <w:r w:rsidR="00F50CE9" w:rsidRPr="00341B2D">
        <w:rPr>
          <w:rFonts w:ascii="Times New Roman" w:hAnsi="Times New Roman" w:cs="Times New Roman"/>
        </w:rPr>
        <w:t xml:space="preserve">экземплярах, имеющих равную юридическую силу, </w:t>
      </w:r>
      <w:r w:rsidR="00F13682" w:rsidRPr="00341B2D">
        <w:rPr>
          <w:rFonts w:ascii="Times New Roman" w:hAnsi="Times New Roman" w:cs="Times New Roman"/>
        </w:rPr>
        <w:t>по одному экземпляру для каждой из сторон и один экземпляр для регистрирующего органа.</w:t>
      </w:r>
    </w:p>
    <w:p w14:paraId="564C09D1" w14:textId="59BC802E" w:rsidR="00341B2D" w:rsidRDefault="00FF3AAF" w:rsidP="00AE6785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41B2D">
        <w:rPr>
          <w:rFonts w:ascii="Times New Roman" w:hAnsi="Times New Roman" w:cs="Times New Roman"/>
        </w:rPr>
        <w:t>11</w:t>
      </w:r>
      <w:r w:rsidR="009D701F" w:rsidRPr="00341B2D">
        <w:rPr>
          <w:rFonts w:ascii="Times New Roman" w:hAnsi="Times New Roman" w:cs="Times New Roman"/>
        </w:rPr>
        <w:t>.</w:t>
      </w:r>
      <w:r w:rsidR="00303320" w:rsidRPr="00341B2D">
        <w:rPr>
          <w:rFonts w:ascii="Times New Roman" w:hAnsi="Times New Roman" w:cs="Times New Roman"/>
        </w:rPr>
        <w:t>8</w:t>
      </w:r>
      <w:r w:rsidR="00876E1F" w:rsidRPr="00341B2D">
        <w:rPr>
          <w:rFonts w:ascii="Times New Roman" w:hAnsi="Times New Roman" w:cs="Times New Roman"/>
        </w:rPr>
        <w:t xml:space="preserve">. </w:t>
      </w:r>
      <w:r w:rsidR="00F50CE9" w:rsidRPr="00341B2D">
        <w:rPr>
          <w:rFonts w:ascii="Times New Roman" w:hAnsi="Times New Roman" w:cs="Times New Roman"/>
        </w:rPr>
        <w:t>Приложения:</w:t>
      </w:r>
      <w:r w:rsidR="003D3DC2" w:rsidRPr="00341B2D">
        <w:rPr>
          <w:rFonts w:ascii="Times New Roman" w:hAnsi="Times New Roman" w:cs="Times New Roman"/>
        </w:rPr>
        <w:t xml:space="preserve"> </w:t>
      </w:r>
      <w:r w:rsidR="00F50CE9" w:rsidRPr="00341B2D">
        <w:rPr>
          <w:rFonts w:ascii="Times New Roman" w:hAnsi="Times New Roman" w:cs="Times New Roman"/>
        </w:rPr>
        <w:t xml:space="preserve">Приложение № 1 – </w:t>
      </w:r>
      <w:r w:rsidR="00F72D05" w:rsidRPr="00341B2D">
        <w:rPr>
          <w:rFonts w:ascii="Times New Roman" w:hAnsi="Times New Roman" w:cs="Times New Roman"/>
        </w:rPr>
        <w:t>Описание Объекта долевого строительства и план, отображающий в графической форме расположение по отношению друг к другу частей Объекта долевого строительства, его месторасположение на этаже строящегося Жилого дома и иные характеристики Объекта долевого строительства.</w:t>
      </w:r>
    </w:p>
    <w:p w14:paraId="24BBF7B2" w14:textId="77777777" w:rsidR="00341B2D" w:rsidRPr="00341B2D" w:rsidRDefault="00341B2D" w:rsidP="00AE4269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</w:p>
    <w:p w14:paraId="1B503A57" w14:textId="7DBAE9B8" w:rsidR="00F50CE9" w:rsidRPr="00341B2D" w:rsidRDefault="009F04DE" w:rsidP="00AE426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341B2D">
        <w:rPr>
          <w:rFonts w:ascii="Times New Roman" w:hAnsi="Times New Roman" w:cs="Times New Roman"/>
          <w:b/>
        </w:rPr>
        <w:t>12</w:t>
      </w:r>
      <w:r w:rsidR="00F50CE9" w:rsidRPr="00341B2D">
        <w:rPr>
          <w:rFonts w:ascii="Times New Roman" w:hAnsi="Times New Roman" w:cs="Times New Roman"/>
          <w:b/>
        </w:rPr>
        <w:t>. 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876E1F" w:rsidRPr="009B7287" w14:paraId="61E35F44" w14:textId="77777777" w:rsidTr="00AA2AE1">
        <w:tc>
          <w:tcPr>
            <w:tcW w:w="4644" w:type="dxa"/>
          </w:tcPr>
          <w:p w14:paraId="6FDADA3E" w14:textId="77777777" w:rsidR="00876E1F" w:rsidRPr="009B7287" w:rsidRDefault="00876E1F" w:rsidP="00AE4269">
            <w:pPr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9B7287">
              <w:rPr>
                <w:rFonts w:ascii="Times New Roman" w:hAnsi="Times New Roman" w:cs="Times New Roman"/>
                <w:b/>
              </w:rPr>
              <w:t>ЗАСТРОЙЩИК</w:t>
            </w:r>
          </w:p>
          <w:p w14:paraId="300F449E" w14:textId="77777777" w:rsidR="00AE4269" w:rsidRPr="001F6CF8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b/>
              </w:rPr>
            </w:pPr>
            <w:r w:rsidRPr="001F6CF8">
              <w:rPr>
                <w:rFonts w:ascii="Times New Roman" w:hAnsi="Times New Roman" w:cs="Times New Roman"/>
                <w:b/>
              </w:rPr>
              <w:t>ООО СК «Мета»</w:t>
            </w:r>
          </w:p>
          <w:p w14:paraId="54C840A2" w14:textId="77777777" w:rsidR="00AE4269" w:rsidRPr="00AE4269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Адрес: 630099, город Новосибирск, Красный проспект, д. 37, этаж 5, пом. 6</w:t>
            </w:r>
          </w:p>
          <w:p w14:paraId="21645B86" w14:textId="77777777" w:rsidR="00AE4269" w:rsidRPr="00AE4269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ОРГН: 1175476131907</w:t>
            </w:r>
          </w:p>
          <w:p w14:paraId="2217E0E6" w14:textId="77777777" w:rsidR="00AE4269" w:rsidRPr="00AE4269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ИНН: 5406984851</w:t>
            </w:r>
          </w:p>
          <w:p w14:paraId="091B9A65" w14:textId="77777777" w:rsidR="00AE4269" w:rsidRPr="00AE4269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КПП: 540601001</w:t>
            </w:r>
          </w:p>
          <w:p w14:paraId="02FEC912" w14:textId="77777777" w:rsidR="00AE4269" w:rsidRPr="00AE4269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Реквизиты специализированного банковского счета Застройщика:</w:t>
            </w:r>
          </w:p>
          <w:p w14:paraId="037469BF" w14:textId="77777777" w:rsidR="00AE4269" w:rsidRPr="00AE4269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Расчётный счёт 40702810444050039453</w:t>
            </w:r>
          </w:p>
          <w:p w14:paraId="24096C54" w14:textId="77777777" w:rsidR="00AE4269" w:rsidRPr="00AE4269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БИК 045004641</w:t>
            </w:r>
          </w:p>
          <w:p w14:paraId="188D95DF" w14:textId="77777777" w:rsidR="00AE4269" w:rsidRPr="00AE4269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Банк СИБИРСКИЙ БАНК ПАО СБЕРБАНК</w:t>
            </w:r>
          </w:p>
          <w:p w14:paraId="0ABB3B8F" w14:textId="77777777" w:rsidR="00AE4269" w:rsidRPr="00AE4269" w:rsidRDefault="00AE4269" w:rsidP="00AE4269">
            <w:pPr>
              <w:autoSpaceDE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к/с. 30101810500000000641</w:t>
            </w:r>
          </w:p>
          <w:p w14:paraId="4BE886DF" w14:textId="77777777" w:rsidR="00AE4269" w:rsidRPr="00AE4269" w:rsidRDefault="00AE4269" w:rsidP="00AE4269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28AF7C2" w14:textId="77777777" w:rsidR="00AE4269" w:rsidRPr="00AE4269" w:rsidRDefault="00AE4269" w:rsidP="00AE4269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84FAE70" w14:textId="583DE4C0" w:rsidR="00AE4269" w:rsidRPr="00AE4269" w:rsidRDefault="00AE4269" w:rsidP="00AE4269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AE4269">
              <w:rPr>
                <w:rFonts w:ascii="Times New Roman" w:hAnsi="Times New Roman" w:cs="Times New Roman"/>
                <w:sz w:val="21"/>
                <w:szCs w:val="21"/>
              </w:rPr>
              <w:t>_____________________ /</w:t>
            </w:r>
            <w:r w:rsidR="00827310">
              <w:rPr>
                <w:rFonts w:ascii="Times New Roman" w:hAnsi="Times New Roman" w:cs="Times New Roman"/>
                <w:sz w:val="21"/>
                <w:szCs w:val="21"/>
              </w:rPr>
              <w:t>_________________</w:t>
            </w:r>
            <w:r w:rsidRPr="000F4DB9">
              <w:rPr>
                <w:rFonts w:ascii="Times New Roman" w:hAnsi="Times New Roman" w:cs="Times New Roman"/>
                <w:b/>
                <w:sz w:val="21"/>
                <w:szCs w:val="21"/>
              </w:rPr>
              <w:t>/</w:t>
            </w:r>
          </w:p>
          <w:p w14:paraId="1CF0BBCA" w14:textId="6C0C546A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</w:p>
          <w:p w14:paraId="5A60F9EA" w14:textId="77777777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9B7287">
              <w:rPr>
                <w:rFonts w:ascii="Times New Roman" w:hAnsi="Times New Roman" w:cs="Times New Roman"/>
              </w:rPr>
              <w:t>мп</w:t>
            </w:r>
            <w:proofErr w:type="spellEnd"/>
          </w:p>
          <w:p w14:paraId="5560756D" w14:textId="77777777" w:rsidR="00876E1F" w:rsidRPr="009B7287" w:rsidRDefault="00876E1F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</w:p>
          <w:p w14:paraId="7085B441" w14:textId="77777777" w:rsidR="00876E1F" w:rsidRPr="009B7287" w:rsidRDefault="00876E1F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14:paraId="546123C3" w14:textId="77777777" w:rsidR="00876E1F" w:rsidRPr="009B7287" w:rsidRDefault="00876E1F" w:rsidP="00AE4269">
            <w:pPr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9B7287">
              <w:rPr>
                <w:rFonts w:ascii="Times New Roman" w:hAnsi="Times New Roman" w:cs="Times New Roman"/>
                <w:b/>
              </w:rPr>
              <w:t>УЧАСТНИК ДОЛЕВОГО СТРОИТЕЛЬСТВА</w:t>
            </w:r>
          </w:p>
          <w:p w14:paraId="2DA5DD50" w14:textId="77777777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</w:p>
          <w:p w14:paraId="4F280800" w14:textId="77777777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  <w:r w:rsidRPr="009B7287">
              <w:rPr>
                <w:rFonts w:ascii="Times New Roman" w:hAnsi="Times New Roman" w:cs="Times New Roman"/>
              </w:rPr>
              <w:t>ФИО</w:t>
            </w:r>
          </w:p>
          <w:p w14:paraId="4DC7BBD8" w14:textId="77777777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  <w:r w:rsidRPr="009B7287">
              <w:rPr>
                <w:rFonts w:ascii="Times New Roman" w:hAnsi="Times New Roman" w:cs="Times New Roman"/>
              </w:rPr>
              <w:t>Адрес регистрации</w:t>
            </w:r>
          </w:p>
          <w:p w14:paraId="027E3121" w14:textId="22FF26BF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  <w:r w:rsidRPr="009B7287">
              <w:rPr>
                <w:rFonts w:ascii="Times New Roman" w:hAnsi="Times New Roman" w:cs="Times New Roman"/>
              </w:rPr>
              <w:t>Паспортные данные</w:t>
            </w:r>
          </w:p>
          <w:p w14:paraId="317E3F6F" w14:textId="53BB0CD8" w:rsidR="00243657" w:rsidRPr="009B7287" w:rsidRDefault="00243657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  <w:r w:rsidRPr="009B7287">
              <w:rPr>
                <w:rFonts w:ascii="Times New Roman" w:hAnsi="Times New Roman" w:cs="Times New Roman"/>
              </w:rPr>
              <w:t>Тел.</w:t>
            </w:r>
          </w:p>
          <w:p w14:paraId="3E2F626E" w14:textId="179233E0" w:rsidR="00AA2AE1" w:rsidRPr="00403C9E" w:rsidRDefault="00AE4269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Pr="00403C9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="00403C9E">
              <w:rPr>
                <w:rFonts w:ascii="Times New Roman" w:hAnsi="Times New Roman" w:cs="Times New Roman"/>
              </w:rPr>
              <w:t xml:space="preserve"> ___________</w:t>
            </w:r>
          </w:p>
          <w:p w14:paraId="3ADFEC95" w14:textId="77777777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</w:p>
          <w:p w14:paraId="3B83D9B6" w14:textId="77777777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</w:p>
          <w:p w14:paraId="4C43DCD4" w14:textId="77777777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</w:p>
          <w:p w14:paraId="627B9651" w14:textId="77777777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</w:p>
          <w:p w14:paraId="3A429172" w14:textId="16D128E4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</w:p>
          <w:p w14:paraId="030F7FF3" w14:textId="4EBA6488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</w:p>
          <w:p w14:paraId="04AC5271" w14:textId="77777777" w:rsidR="00AA2AE1" w:rsidRPr="009B7287" w:rsidRDefault="00AA2AE1" w:rsidP="00AE4269">
            <w:pPr>
              <w:spacing w:line="259" w:lineRule="auto"/>
              <w:contextualSpacing/>
              <w:rPr>
                <w:rFonts w:ascii="Times New Roman" w:hAnsi="Times New Roman" w:cs="Times New Roman"/>
              </w:rPr>
            </w:pPr>
            <w:r w:rsidRPr="009B7287">
              <w:rPr>
                <w:rFonts w:ascii="Times New Roman" w:hAnsi="Times New Roman" w:cs="Times New Roman"/>
              </w:rPr>
              <w:t>______________________ /_________________/</w:t>
            </w:r>
          </w:p>
        </w:tc>
      </w:tr>
    </w:tbl>
    <w:p w14:paraId="7974FA3B" w14:textId="6F4EEA37" w:rsidR="00FF3AAF" w:rsidRPr="009B7287" w:rsidRDefault="00FF3AAF" w:rsidP="00AE4269">
      <w:pPr>
        <w:spacing w:after="0"/>
        <w:contextualSpacing/>
        <w:rPr>
          <w:rFonts w:ascii="Times New Roman" w:hAnsi="Times New Roman" w:cs="Times New Roman"/>
          <w:i/>
        </w:rPr>
        <w:sectPr w:rsidR="00FF3AAF" w:rsidRPr="009B7287" w:rsidSect="00AE4269">
          <w:pgSz w:w="11906" w:h="16838"/>
          <w:pgMar w:top="851" w:right="850" w:bottom="709" w:left="1418" w:header="708" w:footer="708" w:gutter="0"/>
          <w:cols w:space="708"/>
          <w:docGrid w:linePitch="360"/>
        </w:sectPr>
      </w:pPr>
    </w:p>
    <w:p w14:paraId="09EDAF89" w14:textId="6299AC35" w:rsidR="00876E1F" w:rsidRPr="009B7287" w:rsidRDefault="00AA2AE1" w:rsidP="00AE4269">
      <w:pPr>
        <w:spacing w:after="0"/>
        <w:contextualSpacing/>
        <w:jc w:val="right"/>
        <w:rPr>
          <w:rFonts w:ascii="Times New Roman" w:hAnsi="Times New Roman" w:cs="Times New Roman"/>
          <w:i/>
        </w:rPr>
      </w:pPr>
      <w:r w:rsidRPr="009B7287">
        <w:rPr>
          <w:rFonts w:ascii="Times New Roman" w:hAnsi="Times New Roman" w:cs="Times New Roman"/>
          <w:i/>
        </w:rPr>
        <w:lastRenderedPageBreak/>
        <w:t>Приложение №1 к Догов</w:t>
      </w:r>
      <w:r w:rsidR="00FF3AAF" w:rsidRPr="009B7287">
        <w:rPr>
          <w:rFonts w:ascii="Times New Roman" w:hAnsi="Times New Roman" w:cs="Times New Roman"/>
          <w:i/>
        </w:rPr>
        <w:t>ору №___________ от «______» _________20__</w:t>
      </w:r>
      <w:r w:rsidRPr="009B7287">
        <w:rPr>
          <w:rFonts w:ascii="Times New Roman" w:hAnsi="Times New Roman" w:cs="Times New Roman"/>
          <w:i/>
        </w:rPr>
        <w:t>_г.</w:t>
      </w:r>
    </w:p>
    <w:p w14:paraId="6F245865" w14:textId="246A680A" w:rsidR="00382070" w:rsidRPr="009B7287" w:rsidRDefault="00FF3AAF" w:rsidP="00AE4269">
      <w:pPr>
        <w:spacing w:after="0"/>
        <w:contextualSpacing/>
        <w:jc w:val="right"/>
        <w:rPr>
          <w:rFonts w:ascii="Times New Roman" w:hAnsi="Times New Roman" w:cs="Times New Roman"/>
          <w:i/>
        </w:rPr>
      </w:pPr>
      <w:r w:rsidRPr="009B7287">
        <w:rPr>
          <w:rFonts w:ascii="Times New Roman" w:hAnsi="Times New Roman" w:cs="Times New Roman"/>
          <w:i/>
        </w:rPr>
        <w:t>участия в долевом строительстве</w:t>
      </w:r>
    </w:p>
    <w:p w14:paraId="57A8C5CB" w14:textId="05E7108B" w:rsidR="009F04DE" w:rsidRDefault="009F04DE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p w14:paraId="0C72695C" w14:textId="1C409F21" w:rsidR="006C3952" w:rsidRDefault="006C3952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p w14:paraId="76256B02" w14:textId="14872A82" w:rsidR="006C3952" w:rsidRDefault="006C3952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p w14:paraId="20767D98" w14:textId="7CBCE4D1" w:rsidR="006C3952" w:rsidRDefault="006C3952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p w14:paraId="75A31365" w14:textId="77777777" w:rsidR="006C3952" w:rsidRDefault="006C3952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p w14:paraId="2616F9B1" w14:textId="77777777" w:rsidR="006C3952" w:rsidRPr="00861797" w:rsidRDefault="006C3952" w:rsidP="00AE4269">
      <w:pPr>
        <w:contextualSpacing/>
        <w:jc w:val="center"/>
        <w:rPr>
          <w:rFonts w:ascii="Times New Roman" w:hAnsi="Times New Roman" w:cs="Times New Roman"/>
          <w:b/>
        </w:rPr>
      </w:pPr>
      <w:r w:rsidRPr="00861797">
        <w:rPr>
          <w:rFonts w:ascii="Times New Roman" w:hAnsi="Times New Roman" w:cs="Times New Roman"/>
          <w:b/>
        </w:rPr>
        <w:t>Описание Объекта долевого строительства и план, отображающий в графической форме расположение по отношению друг к другу частей Объекта долевого строительства, его месторасположение на этаже строящегося Жилого дома и иные характеристики Объекта долевого строительства</w:t>
      </w:r>
    </w:p>
    <w:p w14:paraId="5A75C9C0" w14:textId="77777777" w:rsidR="006C3952" w:rsidRPr="00861797" w:rsidRDefault="006C3952" w:rsidP="00AE4269">
      <w:pPr>
        <w:contextualSpacing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1985"/>
        <w:gridCol w:w="1985"/>
        <w:gridCol w:w="1905"/>
        <w:gridCol w:w="1004"/>
        <w:gridCol w:w="1661"/>
        <w:gridCol w:w="1661"/>
      </w:tblGrid>
      <w:tr w:rsidR="006C3952" w:rsidRPr="00861797" w14:paraId="6DB2F06A" w14:textId="77777777" w:rsidTr="006C3952">
        <w:tc>
          <w:tcPr>
            <w:tcW w:w="1985" w:type="dxa"/>
          </w:tcPr>
          <w:p w14:paraId="73C9AB68" w14:textId="77777777" w:rsidR="006C3952" w:rsidRPr="00861797" w:rsidRDefault="006C3952" w:rsidP="00AE4269">
            <w:pPr>
              <w:ind w:left="324" w:hanging="324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61797">
              <w:rPr>
                <w:rFonts w:ascii="Times New Roman" w:hAnsi="Times New Roman" w:cs="Times New Roman"/>
                <w:b/>
              </w:rPr>
              <w:t>Назначение Объекта долевого строительства</w:t>
            </w:r>
          </w:p>
        </w:tc>
        <w:tc>
          <w:tcPr>
            <w:tcW w:w="1985" w:type="dxa"/>
          </w:tcPr>
          <w:p w14:paraId="1AC19AC3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Строительный номер объекта долевого строительства</w:t>
            </w:r>
          </w:p>
        </w:tc>
        <w:tc>
          <w:tcPr>
            <w:tcW w:w="1905" w:type="dxa"/>
          </w:tcPr>
          <w:p w14:paraId="105AE690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61797">
              <w:rPr>
                <w:rFonts w:ascii="Times New Roman" w:hAnsi="Times New Roman" w:cs="Times New Roman"/>
                <w:b/>
              </w:rPr>
              <w:t>Этаж Жилого дома, на котором расположен объект долевого строительства</w:t>
            </w:r>
          </w:p>
        </w:tc>
        <w:tc>
          <w:tcPr>
            <w:tcW w:w="1004" w:type="dxa"/>
          </w:tcPr>
          <w:p w14:paraId="0A4BCCE0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61797">
              <w:rPr>
                <w:rFonts w:ascii="Times New Roman" w:hAnsi="Times New Roman" w:cs="Times New Roman"/>
                <w:b/>
              </w:rPr>
              <w:t>Блок-секция Жилого дома</w:t>
            </w:r>
          </w:p>
        </w:tc>
        <w:tc>
          <w:tcPr>
            <w:tcW w:w="1661" w:type="dxa"/>
          </w:tcPr>
          <w:p w14:paraId="18FF6772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61797">
              <w:rPr>
                <w:rFonts w:ascii="Times New Roman" w:hAnsi="Times New Roman" w:cs="Times New Roman"/>
                <w:b/>
              </w:rPr>
              <w:t>Общая площадь Объекта долевого строительства</w:t>
            </w:r>
          </w:p>
        </w:tc>
        <w:tc>
          <w:tcPr>
            <w:tcW w:w="1661" w:type="dxa"/>
          </w:tcPr>
          <w:p w14:paraId="1930517D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61797">
              <w:rPr>
                <w:rFonts w:ascii="Times New Roman" w:hAnsi="Times New Roman" w:cs="Times New Roman"/>
                <w:b/>
              </w:rPr>
              <w:t>Количество комнат Объекта долевого строительства</w:t>
            </w:r>
          </w:p>
        </w:tc>
      </w:tr>
      <w:tr w:rsidR="006C3952" w:rsidRPr="00861797" w14:paraId="57678ACA" w14:textId="77777777" w:rsidTr="006C3952">
        <w:tc>
          <w:tcPr>
            <w:tcW w:w="1985" w:type="dxa"/>
          </w:tcPr>
          <w:p w14:paraId="04BE01B5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797">
              <w:rPr>
                <w:rFonts w:ascii="Times New Roman" w:hAnsi="Times New Roman" w:cs="Times New Roman"/>
              </w:rPr>
              <w:t>жилое</w:t>
            </w:r>
          </w:p>
          <w:p w14:paraId="08541F26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1E3BB698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5" w:type="dxa"/>
          </w:tcPr>
          <w:p w14:paraId="73D8AB20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04" w:type="dxa"/>
          </w:tcPr>
          <w:p w14:paraId="5A29D685" w14:textId="4824EA08" w:rsidR="006C3952" w:rsidRPr="00861797" w:rsidRDefault="00AE4269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661" w:type="dxa"/>
          </w:tcPr>
          <w:p w14:paraId="12179BBD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1" w:type="dxa"/>
          </w:tcPr>
          <w:p w14:paraId="2EBE58F5" w14:textId="77777777" w:rsidR="006C3952" w:rsidRPr="00861797" w:rsidRDefault="006C3952" w:rsidP="00AE426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3A4454C7" w14:textId="77777777" w:rsidR="006C3952" w:rsidRPr="00861797" w:rsidRDefault="006C3952" w:rsidP="00AE4269">
      <w:pPr>
        <w:spacing w:after="0"/>
        <w:contextualSpacing/>
        <w:rPr>
          <w:rFonts w:ascii="Times New Roman" w:hAnsi="Times New Roman" w:cs="Times New Roman"/>
        </w:rPr>
      </w:pPr>
    </w:p>
    <w:p w14:paraId="6A75379F" w14:textId="77777777" w:rsidR="006C3952" w:rsidRPr="00861797" w:rsidRDefault="006C3952" w:rsidP="00AE4269">
      <w:pPr>
        <w:spacing w:after="0"/>
        <w:contextualSpacing/>
        <w:rPr>
          <w:rFonts w:ascii="Times New Roman" w:hAnsi="Times New Roman" w:cs="Times New Roman"/>
        </w:rPr>
      </w:pPr>
    </w:p>
    <w:p w14:paraId="2DE3CD18" w14:textId="77777777" w:rsidR="006C3952" w:rsidRDefault="006C3952" w:rsidP="00AE4269">
      <w:pPr>
        <w:contextualSpacing/>
        <w:jc w:val="center"/>
        <w:rPr>
          <w:rFonts w:ascii="Times New Roman" w:hAnsi="Times New Roman" w:cs="Times New Roman"/>
          <w:i/>
        </w:rPr>
      </w:pPr>
      <w:r w:rsidRPr="00861797">
        <w:rPr>
          <w:rFonts w:ascii="Times New Roman" w:hAnsi="Times New Roman" w:cs="Times New Roman"/>
          <w:i/>
        </w:rPr>
        <w:t>План расположения объекта долевого строительства на этаже многоквартирного жилого дома.</w:t>
      </w:r>
    </w:p>
    <w:p w14:paraId="173FCEA3" w14:textId="77777777" w:rsidR="006C3952" w:rsidRDefault="006C3952" w:rsidP="00AE4269">
      <w:pPr>
        <w:contextualSpacing/>
        <w:jc w:val="center"/>
        <w:rPr>
          <w:rFonts w:ascii="Times New Roman" w:hAnsi="Times New Roman" w:cs="Times New Roman"/>
          <w:i/>
        </w:rPr>
      </w:pPr>
    </w:p>
    <w:p w14:paraId="49715A95" w14:textId="1CACE8D0" w:rsidR="006C3952" w:rsidRDefault="006C3952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p w14:paraId="306C2F82" w14:textId="41674DB1" w:rsidR="006C3952" w:rsidRDefault="006C3952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p w14:paraId="331C535F" w14:textId="60B735B5" w:rsidR="006C3952" w:rsidRDefault="006C3952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p w14:paraId="6F94448E" w14:textId="77777777" w:rsidR="006C3952" w:rsidRPr="009B7287" w:rsidRDefault="006C3952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p w14:paraId="147F9E3A" w14:textId="77777777" w:rsidR="00AB3BD9" w:rsidRPr="009B7287" w:rsidRDefault="00AB3BD9" w:rsidP="00AE4269">
      <w:pPr>
        <w:spacing w:after="0"/>
        <w:contextualSpacing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3"/>
      </w:tblGrid>
      <w:tr w:rsidR="00AB3BD9" w:rsidRPr="009B7287" w14:paraId="4999FDED" w14:textId="77777777" w:rsidTr="00AB3BD9">
        <w:trPr>
          <w:trHeight w:val="754"/>
        </w:trPr>
        <w:tc>
          <w:tcPr>
            <w:tcW w:w="7807" w:type="dxa"/>
          </w:tcPr>
          <w:p w14:paraId="305CC412" w14:textId="77777777" w:rsidR="00AB3BD9" w:rsidRPr="009B7287" w:rsidRDefault="00AB3BD9" w:rsidP="00AE4269">
            <w:pPr>
              <w:tabs>
                <w:tab w:val="left" w:pos="225"/>
              </w:tabs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9B7287">
              <w:rPr>
                <w:rFonts w:ascii="Times New Roman" w:hAnsi="Times New Roman" w:cs="Times New Roman"/>
                <w:b/>
              </w:rPr>
              <w:tab/>
              <w:t>ЗАСТРОЙЩИК</w:t>
            </w:r>
          </w:p>
          <w:p w14:paraId="70E4F177" w14:textId="77777777" w:rsidR="00AB3BD9" w:rsidRPr="009B7287" w:rsidRDefault="00AB3BD9" w:rsidP="00AE4269">
            <w:pPr>
              <w:tabs>
                <w:tab w:val="left" w:pos="225"/>
              </w:tabs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</w:p>
          <w:p w14:paraId="7F89F4C8" w14:textId="77777777" w:rsidR="00AB3BD9" w:rsidRPr="009B7287" w:rsidRDefault="00AB3BD9" w:rsidP="00AE4269">
            <w:pPr>
              <w:tabs>
                <w:tab w:val="left" w:pos="225"/>
              </w:tabs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9B7287">
              <w:rPr>
                <w:rFonts w:ascii="Times New Roman" w:hAnsi="Times New Roman" w:cs="Times New Roman"/>
                <w:b/>
              </w:rPr>
              <w:t>_______________________ /______________________________/</w:t>
            </w:r>
          </w:p>
          <w:p w14:paraId="5EA3AF20" w14:textId="4B14FF10" w:rsidR="00AB3BD9" w:rsidRPr="009B7287" w:rsidRDefault="00AB3BD9" w:rsidP="00AE4269">
            <w:pPr>
              <w:tabs>
                <w:tab w:val="left" w:pos="225"/>
              </w:tabs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7" w:type="dxa"/>
          </w:tcPr>
          <w:p w14:paraId="6F1412D4" w14:textId="77777777" w:rsidR="00AB3BD9" w:rsidRPr="009B7287" w:rsidRDefault="00AB3BD9" w:rsidP="00AE4269">
            <w:pPr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9B7287">
              <w:rPr>
                <w:rFonts w:ascii="Times New Roman" w:hAnsi="Times New Roman" w:cs="Times New Roman"/>
                <w:b/>
              </w:rPr>
              <w:t>УЧАСТНИК ДОЛЕВОГО СТРОИТЕЛЬСТВА</w:t>
            </w:r>
          </w:p>
          <w:p w14:paraId="1577E209" w14:textId="77777777" w:rsidR="00AB3BD9" w:rsidRPr="009B7287" w:rsidRDefault="00AB3BD9" w:rsidP="00AE4269">
            <w:pPr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</w:p>
          <w:p w14:paraId="48824B92" w14:textId="493D009C" w:rsidR="00AB3BD9" w:rsidRPr="009B7287" w:rsidRDefault="00AB3BD9" w:rsidP="00AE4269">
            <w:pPr>
              <w:spacing w:line="259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9B7287">
              <w:rPr>
                <w:rFonts w:ascii="Times New Roman" w:hAnsi="Times New Roman" w:cs="Times New Roman"/>
                <w:b/>
              </w:rPr>
              <w:t>__________________________ /______________________________/</w:t>
            </w:r>
          </w:p>
        </w:tc>
      </w:tr>
    </w:tbl>
    <w:p w14:paraId="5F660215" w14:textId="77777777" w:rsidR="00AB3BD9" w:rsidRPr="009B7287" w:rsidRDefault="00AB3BD9" w:rsidP="00AE4269">
      <w:pPr>
        <w:contextualSpacing/>
        <w:jc w:val="right"/>
        <w:rPr>
          <w:rFonts w:ascii="Times New Roman" w:hAnsi="Times New Roman" w:cs="Times New Roman"/>
          <w:b/>
        </w:rPr>
      </w:pPr>
    </w:p>
    <w:p w14:paraId="54B18B07" w14:textId="3A2F78B7" w:rsidR="009F04DE" w:rsidRPr="009B7287" w:rsidRDefault="009F04DE" w:rsidP="00AE4269">
      <w:pPr>
        <w:contextualSpacing/>
        <w:jc w:val="right"/>
        <w:rPr>
          <w:rFonts w:ascii="Times New Roman" w:hAnsi="Times New Roman" w:cs="Times New Roman"/>
          <w:b/>
        </w:rPr>
      </w:pPr>
    </w:p>
    <w:p w14:paraId="4A36D0E8" w14:textId="33F9389C" w:rsidR="009F04DE" w:rsidRPr="009B7287" w:rsidRDefault="009F04DE" w:rsidP="00AE4269">
      <w:pPr>
        <w:contextualSpacing/>
        <w:jc w:val="right"/>
        <w:rPr>
          <w:rFonts w:ascii="Times New Roman" w:hAnsi="Times New Roman" w:cs="Times New Roman"/>
          <w:b/>
        </w:rPr>
      </w:pPr>
    </w:p>
    <w:p w14:paraId="42F3EE25" w14:textId="210B4363" w:rsidR="00C71019" w:rsidRPr="009B7287" w:rsidRDefault="00C71019" w:rsidP="00AE4269">
      <w:pPr>
        <w:contextualSpacing/>
      </w:pPr>
    </w:p>
    <w:sectPr w:rsidR="00C71019" w:rsidRPr="009B7287" w:rsidSect="006C39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652B"/>
    <w:multiLevelType w:val="hybridMultilevel"/>
    <w:tmpl w:val="CEBA7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15ABD"/>
    <w:multiLevelType w:val="hybridMultilevel"/>
    <w:tmpl w:val="951022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93F9E"/>
    <w:multiLevelType w:val="hybridMultilevel"/>
    <w:tmpl w:val="A544AC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A7A6D"/>
    <w:multiLevelType w:val="hybridMultilevel"/>
    <w:tmpl w:val="0B24D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41DD2"/>
    <w:multiLevelType w:val="hybridMultilevel"/>
    <w:tmpl w:val="8952A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BE7303"/>
    <w:multiLevelType w:val="multilevel"/>
    <w:tmpl w:val="2A9E36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 w15:restartNumberingAfterBreak="0">
    <w:nsid w:val="7C40753F"/>
    <w:multiLevelType w:val="hybridMultilevel"/>
    <w:tmpl w:val="6A34AF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16F"/>
    <w:rsid w:val="00005795"/>
    <w:rsid w:val="00016F85"/>
    <w:rsid w:val="00021A08"/>
    <w:rsid w:val="0003724F"/>
    <w:rsid w:val="00040C8D"/>
    <w:rsid w:val="00044DEB"/>
    <w:rsid w:val="00052C6A"/>
    <w:rsid w:val="000554A7"/>
    <w:rsid w:val="00076A1E"/>
    <w:rsid w:val="000825CF"/>
    <w:rsid w:val="00083595"/>
    <w:rsid w:val="00092FA2"/>
    <w:rsid w:val="000A6F2E"/>
    <w:rsid w:val="000B1E81"/>
    <w:rsid w:val="000D2C77"/>
    <w:rsid w:val="000D6550"/>
    <w:rsid w:val="000D6E06"/>
    <w:rsid w:val="000E04CB"/>
    <w:rsid w:val="000E4867"/>
    <w:rsid w:val="000E5ADA"/>
    <w:rsid w:val="000E645F"/>
    <w:rsid w:val="000E6CB0"/>
    <w:rsid w:val="000F4DB9"/>
    <w:rsid w:val="000F7DB0"/>
    <w:rsid w:val="00112E97"/>
    <w:rsid w:val="00133A21"/>
    <w:rsid w:val="001501A9"/>
    <w:rsid w:val="00184F0A"/>
    <w:rsid w:val="001851FF"/>
    <w:rsid w:val="001935B3"/>
    <w:rsid w:val="00194026"/>
    <w:rsid w:val="00195D5C"/>
    <w:rsid w:val="00197757"/>
    <w:rsid w:val="00197EA4"/>
    <w:rsid w:val="001B4F5F"/>
    <w:rsid w:val="001C04DB"/>
    <w:rsid w:val="001C32D9"/>
    <w:rsid w:val="001D4873"/>
    <w:rsid w:val="001E7935"/>
    <w:rsid w:val="001F390C"/>
    <w:rsid w:val="001F41F7"/>
    <w:rsid w:val="001F6391"/>
    <w:rsid w:val="00217A04"/>
    <w:rsid w:val="00223755"/>
    <w:rsid w:val="00243657"/>
    <w:rsid w:val="00257D1D"/>
    <w:rsid w:val="00265E3C"/>
    <w:rsid w:val="00270C5A"/>
    <w:rsid w:val="00274084"/>
    <w:rsid w:val="00282994"/>
    <w:rsid w:val="00284922"/>
    <w:rsid w:val="002B77FC"/>
    <w:rsid w:val="002C2783"/>
    <w:rsid w:val="002C701F"/>
    <w:rsid w:val="002C7696"/>
    <w:rsid w:val="002D215A"/>
    <w:rsid w:val="002D2429"/>
    <w:rsid w:val="002E01A3"/>
    <w:rsid w:val="002E07C4"/>
    <w:rsid w:val="002E3CFB"/>
    <w:rsid w:val="00303320"/>
    <w:rsid w:val="003050D4"/>
    <w:rsid w:val="00305927"/>
    <w:rsid w:val="00306DBC"/>
    <w:rsid w:val="00311CB0"/>
    <w:rsid w:val="00314B81"/>
    <w:rsid w:val="0034112F"/>
    <w:rsid w:val="00341B2D"/>
    <w:rsid w:val="00343378"/>
    <w:rsid w:val="00371070"/>
    <w:rsid w:val="00374A07"/>
    <w:rsid w:val="00375CF5"/>
    <w:rsid w:val="00382070"/>
    <w:rsid w:val="003A17FB"/>
    <w:rsid w:val="003A4B02"/>
    <w:rsid w:val="003A7C3B"/>
    <w:rsid w:val="003B0B7E"/>
    <w:rsid w:val="003C1D48"/>
    <w:rsid w:val="003D3DC2"/>
    <w:rsid w:val="003E578E"/>
    <w:rsid w:val="003F509A"/>
    <w:rsid w:val="003F7A6D"/>
    <w:rsid w:val="00403C9E"/>
    <w:rsid w:val="004051DA"/>
    <w:rsid w:val="00410E5B"/>
    <w:rsid w:val="00417B19"/>
    <w:rsid w:val="00431852"/>
    <w:rsid w:val="0044705E"/>
    <w:rsid w:val="004562C8"/>
    <w:rsid w:val="00456D2C"/>
    <w:rsid w:val="0046155E"/>
    <w:rsid w:val="004624A9"/>
    <w:rsid w:val="004625AE"/>
    <w:rsid w:val="00466770"/>
    <w:rsid w:val="004748AF"/>
    <w:rsid w:val="0047698F"/>
    <w:rsid w:val="004838D9"/>
    <w:rsid w:val="004874CB"/>
    <w:rsid w:val="004A3004"/>
    <w:rsid w:val="004A41CD"/>
    <w:rsid w:val="004C6CEE"/>
    <w:rsid w:val="004F1E42"/>
    <w:rsid w:val="004F4F76"/>
    <w:rsid w:val="00501925"/>
    <w:rsid w:val="00516824"/>
    <w:rsid w:val="005210B4"/>
    <w:rsid w:val="0052372B"/>
    <w:rsid w:val="00545C01"/>
    <w:rsid w:val="00556591"/>
    <w:rsid w:val="0056274E"/>
    <w:rsid w:val="005672D2"/>
    <w:rsid w:val="00570378"/>
    <w:rsid w:val="0057168E"/>
    <w:rsid w:val="00574A50"/>
    <w:rsid w:val="00594651"/>
    <w:rsid w:val="005972F4"/>
    <w:rsid w:val="005A1BE7"/>
    <w:rsid w:val="005A393E"/>
    <w:rsid w:val="005A7825"/>
    <w:rsid w:val="005D1EE1"/>
    <w:rsid w:val="005E3FEA"/>
    <w:rsid w:val="005E3FF8"/>
    <w:rsid w:val="005F453A"/>
    <w:rsid w:val="005F577C"/>
    <w:rsid w:val="0060646E"/>
    <w:rsid w:val="00622414"/>
    <w:rsid w:val="006232CA"/>
    <w:rsid w:val="0063156D"/>
    <w:rsid w:val="006321E5"/>
    <w:rsid w:val="006334C2"/>
    <w:rsid w:val="0063647A"/>
    <w:rsid w:val="0064010C"/>
    <w:rsid w:val="0064305E"/>
    <w:rsid w:val="00662F8F"/>
    <w:rsid w:val="0066392E"/>
    <w:rsid w:val="006714BD"/>
    <w:rsid w:val="00682F68"/>
    <w:rsid w:val="006921DD"/>
    <w:rsid w:val="00697AF5"/>
    <w:rsid w:val="006A3BDD"/>
    <w:rsid w:val="006B0364"/>
    <w:rsid w:val="006C3952"/>
    <w:rsid w:val="006D241F"/>
    <w:rsid w:val="006E4B1F"/>
    <w:rsid w:val="006F1D16"/>
    <w:rsid w:val="0071260B"/>
    <w:rsid w:val="00742619"/>
    <w:rsid w:val="007632C3"/>
    <w:rsid w:val="007644C1"/>
    <w:rsid w:val="00772576"/>
    <w:rsid w:val="00797BE2"/>
    <w:rsid w:val="007A5CCE"/>
    <w:rsid w:val="007B0BA3"/>
    <w:rsid w:val="007B5125"/>
    <w:rsid w:val="007D6CFB"/>
    <w:rsid w:val="007E627B"/>
    <w:rsid w:val="00810710"/>
    <w:rsid w:val="00812DA1"/>
    <w:rsid w:val="00822009"/>
    <w:rsid w:val="00822184"/>
    <w:rsid w:val="0082308D"/>
    <w:rsid w:val="00827310"/>
    <w:rsid w:val="008349EA"/>
    <w:rsid w:val="00836167"/>
    <w:rsid w:val="0083670C"/>
    <w:rsid w:val="0083672B"/>
    <w:rsid w:val="0085222B"/>
    <w:rsid w:val="008526F0"/>
    <w:rsid w:val="0085313F"/>
    <w:rsid w:val="0085644F"/>
    <w:rsid w:val="00856D72"/>
    <w:rsid w:val="00861797"/>
    <w:rsid w:val="0086454A"/>
    <w:rsid w:val="00866DF4"/>
    <w:rsid w:val="00875078"/>
    <w:rsid w:val="00876E1F"/>
    <w:rsid w:val="008827FC"/>
    <w:rsid w:val="008859CB"/>
    <w:rsid w:val="0089688B"/>
    <w:rsid w:val="00897F25"/>
    <w:rsid w:val="008A72EE"/>
    <w:rsid w:val="008B0755"/>
    <w:rsid w:val="008B226B"/>
    <w:rsid w:val="008B7E18"/>
    <w:rsid w:val="008C0198"/>
    <w:rsid w:val="008C1F35"/>
    <w:rsid w:val="008C77F5"/>
    <w:rsid w:val="008E1785"/>
    <w:rsid w:val="008E53B8"/>
    <w:rsid w:val="008F4A9F"/>
    <w:rsid w:val="008F7C1A"/>
    <w:rsid w:val="00900F42"/>
    <w:rsid w:val="00912003"/>
    <w:rsid w:val="00923ADE"/>
    <w:rsid w:val="00930AB2"/>
    <w:rsid w:val="0093320A"/>
    <w:rsid w:val="00962BCA"/>
    <w:rsid w:val="00992CC9"/>
    <w:rsid w:val="009A6630"/>
    <w:rsid w:val="009A685B"/>
    <w:rsid w:val="009A786A"/>
    <w:rsid w:val="009B7287"/>
    <w:rsid w:val="009D0F35"/>
    <w:rsid w:val="009D1D14"/>
    <w:rsid w:val="009D3A2A"/>
    <w:rsid w:val="009D4D26"/>
    <w:rsid w:val="009D701F"/>
    <w:rsid w:val="009E25CB"/>
    <w:rsid w:val="009F04DE"/>
    <w:rsid w:val="00A16BB5"/>
    <w:rsid w:val="00A22948"/>
    <w:rsid w:val="00A50F6E"/>
    <w:rsid w:val="00A51466"/>
    <w:rsid w:val="00A65B6D"/>
    <w:rsid w:val="00A70952"/>
    <w:rsid w:val="00A87C92"/>
    <w:rsid w:val="00AA2AE1"/>
    <w:rsid w:val="00AA40F9"/>
    <w:rsid w:val="00AB1685"/>
    <w:rsid w:val="00AB3BD9"/>
    <w:rsid w:val="00AC1C2A"/>
    <w:rsid w:val="00AD765E"/>
    <w:rsid w:val="00AE186E"/>
    <w:rsid w:val="00AE2B7F"/>
    <w:rsid w:val="00AE367F"/>
    <w:rsid w:val="00AE4269"/>
    <w:rsid w:val="00AE43C3"/>
    <w:rsid w:val="00AE6785"/>
    <w:rsid w:val="00AE7A04"/>
    <w:rsid w:val="00AF08F1"/>
    <w:rsid w:val="00AF0C1F"/>
    <w:rsid w:val="00B078FC"/>
    <w:rsid w:val="00B15428"/>
    <w:rsid w:val="00B269C5"/>
    <w:rsid w:val="00B423EE"/>
    <w:rsid w:val="00B44491"/>
    <w:rsid w:val="00B45BA0"/>
    <w:rsid w:val="00B52F5C"/>
    <w:rsid w:val="00B574AD"/>
    <w:rsid w:val="00B61496"/>
    <w:rsid w:val="00B66816"/>
    <w:rsid w:val="00B772B6"/>
    <w:rsid w:val="00B778C6"/>
    <w:rsid w:val="00B804DE"/>
    <w:rsid w:val="00B80B6C"/>
    <w:rsid w:val="00B9534E"/>
    <w:rsid w:val="00BB2F05"/>
    <w:rsid w:val="00BB3DA2"/>
    <w:rsid w:val="00BB5400"/>
    <w:rsid w:val="00BD46C9"/>
    <w:rsid w:val="00BF2529"/>
    <w:rsid w:val="00BF680D"/>
    <w:rsid w:val="00C21D7B"/>
    <w:rsid w:val="00C42824"/>
    <w:rsid w:val="00C708A1"/>
    <w:rsid w:val="00C71019"/>
    <w:rsid w:val="00C74B28"/>
    <w:rsid w:val="00C8735E"/>
    <w:rsid w:val="00C90AE0"/>
    <w:rsid w:val="00C95B77"/>
    <w:rsid w:val="00CA168B"/>
    <w:rsid w:val="00CB2B76"/>
    <w:rsid w:val="00CB4FEF"/>
    <w:rsid w:val="00CB52F1"/>
    <w:rsid w:val="00CB7CB4"/>
    <w:rsid w:val="00CC00CF"/>
    <w:rsid w:val="00CC1A0A"/>
    <w:rsid w:val="00CC3C10"/>
    <w:rsid w:val="00CD44F9"/>
    <w:rsid w:val="00CD5854"/>
    <w:rsid w:val="00CD6F2C"/>
    <w:rsid w:val="00CE2F85"/>
    <w:rsid w:val="00CE35E0"/>
    <w:rsid w:val="00CF2D86"/>
    <w:rsid w:val="00D0021D"/>
    <w:rsid w:val="00D005BA"/>
    <w:rsid w:val="00D05963"/>
    <w:rsid w:val="00D06261"/>
    <w:rsid w:val="00D10504"/>
    <w:rsid w:val="00D11033"/>
    <w:rsid w:val="00D13593"/>
    <w:rsid w:val="00D15EB4"/>
    <w:rsid w:val="00D242BD"/>
    <w:rsid w:val="00D268AD"/>
    <w:rsid w:val="00D3718B"/>
    <w:rsid w:val="00D677E5"/>
    <w:rsid w:val="00D7595A"/>
    <w:rsid w:val="00D75C41"/>
    <w:rsid w:val="00D765C4"/>
    <w:rsid w:val="00D8101A"/>
    <w:rsid w:val="00DC4F7A"/>
    <w:rsid w:val="00DC59DA"/>
    <w:rsid w:val="00DD5A15"/>
    <w:rsid w:val="00DE42CD"/>
    <w:rsid w:val="00DF19EF"/>
    <w:rsid w:val="00DF62C5"/>
    <w:rsid w:val="00DF6EC8"/>
    <w:rsid w:val="00E14125"/>
    <w:rsid w:val="00E144E0"/>
    <w:rsid w:val="00E308AD"/>
    <w:rsid w:val="00E313E0"/>
    <w:rsid w:val="00E33F40"/>
    <w:rsid w:val="00E41A0D"/>
    <w:rsid w:val="00E46F9B"/>
    <w:rsid w:val="00E53953"/>
    <w:rsid w:val="00E6716F"/>
    <w:rsid w:val="00E819B2"/>
    <w:rsid w:val="00E83762"/>
    <w:rsid w:val="00E87178"/>
    <w:rsid w:val="00EC1D9F"/>
    <w:rsid w:val="00EC565A"/>
    <w:rsid w:val="00ED1076"/>
    <w:rsid w:val="00EE50FC"/>
    <w:rsid w:val="00EE5A09"/>
    <w:rsid w:val="00F03D6D"/>
    <w:rsid w:val="00F051F0"/>
    <w:rsid w:val="00F13682"/>
    <w:rsid w:val="00F15251"/>
    <w:rsid w:val="00F1594F"/>
    <w:rsid w:val="00F204FB"/>
    <w:rsid w:val="00F30A2C"/>
    <w:rsid w:val="00F32D8F"/>
    <w:rsid w:val="00F34A59"/>
    <w:rsid w:val="00F46394"/>
    <w:rsid w:val="00F47A8D"/>
    <w:rsid w:val="00F50CE9"/>
    <w:rsid w:val="00F60C03"/>
    <w:rsid w:val="00F6780A"/>
    <w:rsid w:val="00F705C7"/>
    <w:rsid w:val="00F7167E"/>
    <w:rsid w:val="00F71B7C"/>
    <w:rsid w:val="00F72D05"/>
    <w:rsid w:val="00F740FE"/>
    <w:rsid w:val="00FA3205"/>
    <w:rsid w:val="00FB70D4"/>
    <w:rsid w:val="00FC05FA"/>
    <w:rsid w:val="00FC7D09"/>
    <w:rsid w:val="00FF0F31"/>
    <w:rsid w:val="00FF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FDD46"/>
  <w15:docId w15:val="{DF174C19-2272-4273-A2EB-6554C42DC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2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B70D4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E2F85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8230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2308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230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2308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230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23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2308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B7E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basedOn w:val="a"/>
    <w:rsid w:val="00431852"/>
    <w:pPr>
      <w:spacing w:after="0" w:line="240" w:lineRule="auto"/>
      <w:ind w:right="19772" w:firstLine="720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0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_Sberbank@sberban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&#1085;&#1072;&#1096;.&#1076;&#1086;&#1084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&#1085;&#1072;&#1096;.&#1076;&#1086;&#1084;.&#1088;&#1092;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AA61B-3690-4C09-AC79-D06EAAE2A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DE5261D0</Template>
  <TotalTime>218</TotalTime>
  <Pages>11</Pages>
  <Words>6168</Words>
  <Characters>35162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Якименко ЮВ</dc:creator>
  <cp:lastModifiedBy>Юлия Арсеновна Домрачева</cp:lastModifiedBy>
  <cp:revision>14</cp:revision>
  <cp:lastPrinted>2021-01-26T05:42:00Z</cp:lastPrinted>
  <dcterms:created xsi:type="dcterms:W3CDTF">2021-01-21T02:41:00Z</dcterms:created>
  <dcterms:modified xsi:type="dcterms:W3CDTF">2021-01-28T09:38:00Z</dcterms:modified>
</cp:coreProperties>
</file>